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Ind w:w="-9" w:type="dxa"/>
        <w:tblBorders>
          <w:left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9418"/>
        <w:gridCol w:w="664"/>
      </w:tblGrid>
      <w:tr w:rsidR="000434C7" w:rsidRPr="000434C7" w14:paraId="31810AEC" w14:textId="77777777" w:rsidTr="00641CBE">
        <w:tc>
          <w:tcPr>
            <w:tcW w:w="669" w:type="dxa"/>
          </w:tcPr>
          <w:p w14:paraId="1B1871E2" w14:textId="76B4164F" w:rsidR="000434C7" w:rsidRPr="002F100B" w:rsidRDefault="002F100B" w:rsidP="00D8080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الف</w:t>
            </w:r>
          </w:p>
        </w:tc>
        <w:tc>
          <w:tcPr>
            <w:tcW w:w="9418" w:type="dxa"/>
          </w:tcPr>
          <w:p w14:paraId="13D5A16D" w14:textId="32022BA8" w:rsidR="000434C7" w:rsidRPr="00D80805" w:rsidRDefault="002F100B" w:rsidP="008B72C6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D80805">
              <w:rPr>
                <w:rFonts w:cs="B Nazanin" w:hint="cs"/>
                <w:b/>
                <w:bCs/>
                <w:sz w:val="28"/>
                <w:szCs w:val="28"/>
                <w:rtl/>
              </w:rPr>
              <w:t>صحیح و غلط بودن جملات را مشخص کنید.</w:t>
            </w:r>
          </w:p>
        </w:tc>
        <w:tc>
          <w:tcPr>
            <w:tcW w:w="664" w:type="dxa"/>
          </w:tcPr>
          <w:p w14:paraId="059EA087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44804A91" w14:textId="77777777" w:rsidTr="00641CBE">
        <w:trPr>
          <w:trHeight w:val="620"/>
        </w:trPr>
        <w:tc>
          <w:tcPr>
            <w:tcW w:w="669" w:type="dxa"/>
          </w:tcPr>
          <w:p w14:paraId="3E8CDC32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3CE8498C" w14:textId="0211129D" w:rsidR="000434C7" w:rsidRPr="00785516" w:rsidRDefault="008B72C6" w:rsidP="00785516">
            <w:pPr>
              <w:rPr>
                <w:rFonts w:cs="Calibri"/>
                <w:sz w:val="28"/>
                <w:szCs w:val="28"/>
                <w:rtl/>
              </w:rPr>
            </w:pPr>
            <w:r w:rsidRPr="00785516">
              <w:rPr>
                <w:rFonts w:hint="cs"/>
                <w:sz w:val="28"/>
                <w:szCs w:val="28"/>
                <w:rtl/>
              </w:rPr>
              <w:t xml:space="preserve">معکوس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F54B12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3</w:t>
            </w:r>
            <w:r w:rsidR="008D1B4F" w:rsidRPr="00785516">
              <w:rPr>
                <w:rFonts w:eastAsiaTheme="minorEastAsia" w:hint="cs"/>
                <w:sz w:val="28"/>
                <w:szCs w:val="28"/>
                <w:rtl/>
              </w:rPr>
              <w:t xml:space="preserve"> می</w:t>
            </w:r>
            <w:r w:rsidR="00785516" w:rsidRPr="00785516"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  <w:r w:rsidR="008D1B4F" w:rsidRPr="00785516">
              <w:rPr>
                <w:rFonts w:eastAsiaTheme="minorEastAsia" w:hint="cs"/>
                <w:sz w:val="28"/>
                <w:szCs w:val="28"/>
                <w:rtl/>
              </w:rPr>
              <w:t>شود</w:t>
            </w:r>
            <w:r w:rsidR="00785516" w:rsidRPr="00785516">
              <w:rPr>
                <w:rFonts w:eastAsiaTheme="minorEastAsia" w:hint="cs"/>
                <w:sz w:val="28"/>
                <w:szCs w:val="28"/>
                <w:rtl/>
              </w:rPr>
              <w:t>:</w:t>
            </w:r>
            <w:r w:rsidR="008D1B4F" w:rsidRPr="00785516"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="00785516" w:rsidRPr="00785516">
              <w:rPr>
                <w:rFonts w:eastAsiaTheme="minorEastAsia" w:hint="cs"/>
                <w:sz w:val="28"/>
                <w:szCs w:val="28"/>
                <w:rtl/>
              </w:rPr>
              <w:t xml:space="preserve">                                        </w:t>
            </w:r>
            <w:r w:rsidR="00785516"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  <w:r w:rsidR="00785516" w:rsidRPr="00785516">
              <w:rPr>
                <w:rFonts w:eastAsiaTheme="minorEastAsia" w:hint="cs"/>
                <w:sz w:val="28"/>
                <w:szCs w:val="28"/>
                <w:rtl/>
              </w:rPr>
              <w:t xml:space="preserve">   درست</w:t>
            </w:r>
            <w:r w:rsidR="00785516" w:rsidRPr="00785516">
              <w:rPr>
                <w:rFonts w:ascii="Calibri" w:eastAsiaTheme="minorEastAsia" w:hAnsi="Calibri" w:cs="Calibri"/>
                <w:sz w:val="28"/>
                <w:szCs w:val="28"/>
                <w:rtl/>
              </w:rPr>
              <w:t>⃝</w:t>
            </w:r>
            <w:r w:rsidR="00785516" w:rsidRPr="00785516">
              <w:rPr>
                <w:rFonts w:ascii="Calibri" w:eastAsiaTheme="minorEastAsia" w:hAnsi="Calibri" w:cs="Calibri" w:hint="cs"/>
                <w:sz w:val="28"/>
                <w:szCs w:val="28"/>
                <w:rtl/>
              </w:rPr>
              <w:t xml:space="preserve">   </w:t>
            </w:r>
            <w:r w:rsidR="00D80805">
              <w:rPr>
                <w:rFonts w:ascii="Calibri" w:eastAsiaTheme="minorEastAsia" w:hAnsi="Calibri" w:cs="Calibri" w:hint="cs"/>
                <w:sz w:val="28"/>
                <w:szCs w:val="28"/>
                <w:rtl/>
              </w:rPr>
              <w:t xml:space="preserve">   </w:t>
            </w:r>
            <w:r w:rsidR="00785516" w:rsidRPr="00785516">
              <w:rPr>
                <w:rFonts w:ascii="Calibri" w:eastAsiaTheme="minorEastAsia" w:hAnsi="Calibri" w:cs="Times New Roman" w:hint="cs"/>
                <w:sz w:val="28"/>
                <w:szCs w:val="28"/>
                <w:rtl/>
              </w:rPr>
              <w:t xml:space="preserve">    نادرست</w:t>
            </w:r>
            <w:r w:rsidR="00785516" w:rsidRPr="00785516">
              <w:rPr>
                <w:rFonts w:ascii="Calibri" w:eastAsiaTheme="minorEastAsia" w:hAnsi="Calibri" w:cs="Calibri"/>
                <w:sz w:val="28"/>
                <w:szCs w:val="28"/>
                <w:rtl/>
              </w:rPr>
              <w:t>⃝</w:t>
            </w:r>
          </w:p>
        </w:tc>
        <w:tc>
          <w:tcPr>
            <w:tcW w:w="664" w:type="dxa"/>
          </w:tcPr>
          <w:p w14:paraId="365A6277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0A4707C7" w14:textId="77777777" w:rsidTr="00641CBE">
        <w:tc>
          <w:tcPr>
            <w:tcW w:w="669" w:type="dxa"/>
          </w:tcPr>
          <w:p w14:paraId="08B986A1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506E7BD2" w14:textId="51F14FB9" w:rsidR="000434C7" w:rsidRPr="00785516" w:rsidRDefault="008D1B4F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 w:rsidRPr="00785516">
              <w:rPr>
                <w:rFonts w:cs="B Nazanin" w:hint="cs"/>
                <w:sz w:val="28"/>
                <w:szCs w:val="28"/>
                <w:rtl/>
              </w:rPr>
              <w:t>هیچ ذوزنقه ای محور تقارن ندارد.</w:t>
            </w:r>
            <w:r w:rsidR="00785516" w:rsidRPr="00785516">
              <w:rPr>
                <w:rFonts w:cs="B Nazanin" w:hint="cs"/>
                <w:sz w:val="28"/>
                <w:szCs w:val="28"/>
                <w:rtl/>
              </w:rPr>
              <w:t xml:space="preserve">                                        درست</w:t>
            </w:r>
            <w:r w:rsidR="00785516" w:rsidRPr="00785516">
              <w:rPr>
                <w:rFonts w:cstheme="minorHAnsi"/>
                <w:sz w:val="28"/>
                <w:szCs w:val="28"/>
                <w:rtl/>
              </w:rPr>
              <w:t>⃝</w:t>
            </w:r>
            <w:r w:rsidR="00785516" w:rsidRPr="00785516">
              <w:rPr>
                <w:rFonts w:cs="B Nazanin" w:hint="cs"/>
                <w:sz w:val="28"/>
                <w:szCs w:val="28"/>
                <w:rtl/>
              </w:rPr>
              <w:t xml:space="preserve">   </w:t>
            </w:r>
            <w:r w:rsidR="00D80805">
              <w:rPr>
                <w:rFonts w:cs="B Nazanin" w:hint="cs"/>
                <w:sz w:val="28"/>
                <w:szCs w:val="28"/>
                <w:rtl/>
              </w:rPr>
              <w:t xml:space="preserve">    </w:t>
            </w:r>
            <w:r w:rsidR="00785516" w:rsidRPr="00785516">
              <w:rPr>
                <w:rFonts w:cs="B Nazanin" w:hint="cs"/>
                <w:sz w:val="28"/>
                <w:szCs w:val="28"/>
                <w:rtl/>
              </w:rPr>
              <w:t xml:space="preserve">    نادرست</w:t>
            </w:r>
            <w:r w:rsidR="00785516" w:rsidRPr="00785516"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</w:p>
        </w:tc>
        <w:tc>
          <w:tcPr>
            <w:tcW w:w="664" w:type="dxa"/>
          </w:tcPr>
          <w:p w14:paraId="3990FD02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3CE3DCB4" w14:textId="77777777" w:rsidTr="00641CBE">
        <w:tc>
          <w:tcPr>
            <w:tcW w:w="669" w:type="dxa"/>
          </w:tcPr>
          <w:p w14:paraId="62020CCC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03B1CE19" w14:textId="318C5DCD" w:rsidR="000434C7" w:rsidRPr="00785516" w:rsidRDefault="008D1B4F" w:rsidP="00785516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 w:rsidRPr="00785516">
              <w:rPr>
                <w:rFonts w:cs="B Nazanin" w:hint="cs"/>
                <w:sz w:val="28"/>
                <w:szCs w:val="28"/>
                <w:rtl/>
              </w:rPr>
              <w:t xml:space="preserve">عدد 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>5526</w:t>
            </w:r>
            <w:r w:rsidRPr="00785516">
              <w:rPr>
                <w:rFonts w:cs="B Nazanin" w:hint="cs"/>
                <w:sz w:val="28"/>
                <w:szCs w:val="28"/>
                <w:rtl/>
              </w:rPr>
              <w:t xml:space="preserve"> بر سه، شش و نه بخش پذیر است.</w:t>
            </w:r>
            <w:r w:rsidR="00785516" w:rsidRPr="00785516">
              <w:rPr>
                <w:rFonts w:cs="B Nazanin" w:hint="cs"/>
                <w:sz w:val="28"/>
                <w:szCs w:val="28"/>
                <w:rtl/>
              </w:rPr>
              <w:t xml:space="preserve">                         درست</w:t>
            </w:r>
            <w:r w:rsidR="00785516" w:rsidRPr="00785516">
              <w:rPr>
                <w:rFonts w:ascii="Cambria Math" w:hAnsi="Cambria Math" w:cs="Cambria Math" w:hint="cs"/>
                <w:sz w:val="28"/>
                <w:szCs w:val="28"/>
                <w:rtl/>
              </w:rPr>
              <w:t>⃝</w:t>
            </w:r>
            <w:r w:rsidR="00785516" w:rsidRPr="00785516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="00D80805">
              <w:rPr>
                <w:rFonts w:cs="B Nazanin" w:hint="cs"/>
                <w:sz w:val="28"/>
                <w:szCs w:val="28"/>
                <w:rtl/>
              </w:rPr>
              <w:t xml:space="preserve">    </w:t>
            </w:r>
            <w:r w:rsidR="00785516" w:rsidRPr="00785516">
              <w:rPr>
                <w:rFonts w:cs="B Nazanin" w:hint="cs"/>
                <w:sz w:val="28"/>
                <w:szCs w:val="28"/>
                <w:rtl/>
              </w:rPr>
              <w:t xml:space="preserve">    نادرست</w:t>
            </w:r>
            <w:r w:rsidR="00785516" w:rsidRPr="00785516">
              <w:rPr>
                <w:rFonts w:ascii="Cambria Math" w:hAnsi="Cambria Math" w:cs="Cambria Math" w:hint="cs"/>
                <w:sz w:val="28"/>
                <w:szCs w:val="28"/>
                <w:rtl/>
              </w:rPr>
              <w:t>⃝</w:t>
            </w:r>
          </w:p>
        </w:tc>
        <w:tc>
          <w:tcPr>
            <w:tcW w:w="664" w:type="dxa"/>
          </w:tcPr>
          <w:p w14:paraId="573C3C58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6C898BA4" w14:textId="77777777" w:rsidTr="00641CBE">
        <w:tc>
          <w:tcPr>
            <w:tcW w:w="669" w:type="dxa"/>
          </w:tcPr>
          <w:p w14:paraId="0C96ABFA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0B504D59" w14:textId="70F74308" w:rsidR="000434C7" w:rsidRPr="00785516" w:rsidRDefault="00785516" w:rsidP="00785516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 w:rsidRPr="00785516">
              <w:rPr>
                <w:rFonts w:cs="B Nazanin" w:hint="cs"/>
                <w:sz w:val="28"/>
                <w:szCs w:val="28"/>
                <w:rtl/>
              </w:rPr>
              <w:t xml:space="preserve">اختلاف مکمل و متمم یک زاویه 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>90</w:t>
            </w:r>
            <w:r w:rsidRPr="00785516">
              <w:rPr>
                <w:rFonts w:cs="B Nazanin" w:hint="cs"/>
                <w:sz w:val="28"/>
                <w:szCs w:val="28"/>
                <w:rtl/>
              </w:rPr>
              <w:t xml:space="preserve"> می شود.            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785516">
              <w:rPr>
                <w:rFonts w:cs="B Nazanin" w:hint="cs"/>
                <w:sz w:val="28"/>
                <w:szCs w:val="28"/>
                <w:rtl/>
              </w:rPr>
              <w:t xml:space="preserve">           درست</w:t>
            </w:r>
            <w:r w:rsidRPr="00785516">
              <w:rPr>
                <w:rFonts w:ascii="Cambria Math" w:hAnsi="Cambria Math" w:cs="Cambria Math" w:hint="cs"/>
                <w:sz w:val="28"/>
                <w:szCs w:val="28"/>
                <w:rtl/>
              </w:rPr>
              <w:t>⃝</w:t>
            </w:r>
            <w:r w:rsidRPr="00785516">
              <w:rPr>
                <w:rFonts w:cs="B Nazanin" w:hint="cs"/>
                <w:sz w:val="28"/>
                <w:szCs w:val="28"/>
                <w:rtl/>
              </w:rPr>
              <w:t xml:space="preserve">      </w:t>
            </w:r>
            <w:r w:rsidR="00D80805">
              <w:rPr>
                <w:rFonts w:cs="B Nazanin" w:hint="cs"/>
                <w:sz w:val="28"/>
                <w:szCs w:val="28"/>
                <w:rtl/>
              </w:rPr>
              <w:t xml:space="preserve">    </w:t>
            </w:r>
            <w:r w:rsidRPr="00785516">
              <w:rPr>
                <w:rFonts w:cs="B Nazanin" w:hint="cs"/>
                <w:sz w:val="28"/>
                <w:szCs w:val="28"/>
                <w:rtl/>
              </w:rPr>
              <w:t xml:space="preserve">     نادرست</w:t>
            </w:r>
            <w:r w:rsidRPr="00785516">
              <w:rPr>
                <w:rFonts w:ascii="Cambria Math" w:hAnsi="Cambria Math" w:cs="Cambria Math" w:hint="cs"/>
                <w:sz w:val="28"/>
                <w:szCs w:val="28"/>
                <w:rtl/>
              </w:rPr>
              <w:t>⃝</w:t>
            </w:r>
          </w:p>
        </w:tc>
        <w:tc>
          <w:tcPr>
            <w:tcW w:w="664" w:type="dxa"/>
          </w:tcPr>
          <w:p w14:paraId="22B3F34D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79A42CBB" w14:textId="77777777" w:rsidTr="00641CBE">
        <w:tc>
          <w:tcPr>
            <w:tcW w:w="669" w:type="dxa"/>
          </w:tcPr>
          <w:p w14:paraId="73BEF508" w14:textId="447F0DF6" w:rsidR="000434C7" w:rsidRPr="00D80805" w:rsidRDefault="00D80805" w:rsidP="00D8080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418" w:type="dxa"/>
          </w:tcPr>
          <w:p w14:paraId="7FCB27D1" w14:textId="576FDBC2" w:rsidR="000434C7" w:rsidRPr="00D80805" w:rsidRDefault="00D80805" w:rsidP="00D8080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D80805">
              <w:rPr>
                <w:rFonts w:cs="B Nazanin" w:hint="cs"/>
                <w:b/>
                <w:bCs/>
                <w:sz w:val="28"/>
                <w:szCs w:val="28"/>
                <w:rtl/>
              </w:rPr>
              <w:t>گزینه درست را انتخاب کنید.</w:t>
            </w:r>
          </w:p>
        </w:tc>
        <w:tc>
          <w:tcPr>
            <w:tcW w:w="664" w:type="dxa"/>
          </w:tcPr>
          <w:p w14:paraId="2FC37D21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75D6B3B4" w14:textId="77777777" w:rsidTr="00641CBE">
        <w:tc>
          <w:tcPr>
            <w:tcW w:w="669" w:type="dxa"/>
          </w:tcPr>
          <w:p w14:paraId="2A5508A8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3C2DA520" w14:textId="77777777" w:rsidR="000434C7" w:rsidRDefault="00D80805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مهسا در یک صف از اول نفر شانزدهم و از آخر نفر هفتم است، چند نفر در این صف حضور دارند؟</w:t>
            </w:r>
          </w:p>
          <w:p w14:paraId="1B39DF4A" w14:textId="05B2007B" w:rsidR="00D80805" w:rsidRPr="000434C7" w:rsidRDefault="00D80805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 23 نفر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⃝</m:t>
              </m:r>
            </m:oMath>
            <w:r>
              <w:rPr>
                <w:rFonts w:eastAsiaTheme="minorEastAsia" w:cs="B Nazanin" w:hint="cs"/>
                <w:sz w:val="28"/>
                <w:szCs w:val="28"/>
                <w:rtl/>
              </w:rPr>
              <w:t xml:space="preserve">                 ب) 20 نفر</w:t>
            </w:r>
            <w:r>
              <w:rPr>
                <w:rFonts w:ascii="Calibri" w:eastAsiaTheme="minorEastAsia" w:hAnsi="Calibri" w:cs="Calibri"/>
                <w:sz w:val="28"/>
                <w:szCs w:val="28"/>
                <w:rtl/>
              </w:rPr>
              <w:t>⃝</w:t>
            </w:r>
            <w:r>
              <w:rPr>
                <w:rFonts w:ascii="Calibri" w:eastAsiaTheme="minorEastAsia" w:hAnsi="Calibri" w:cs="Times New Roman" w:hint="cs"/>
                <w:sz w:val="28"/>
                <w:szCs w:val="28"/>
                <w:rtl/>
              </w:rPr>
              <w:t xml:space="preserve">             ج</w:t>
            </w:r>
            <w:r>
              <w:rPr>
                <w:rFonts w:ascii="Calibri" w:eastAsiaTheme="minorEastAsia" w:hAnsi="Calibri" w:cs="Calibri" w:hint="cs"/>
                <w:sz w:val="28"/>
                <w:szCs w:val="28"/>
                <w:rtl/>
              </w:rPr>
              <w:t xml:space="preserve">) 22 </w:t>
            </w:r>
            <w:r>
              <w:rPr>
                <w:rFonts w:ascii="Calibri" w:eastAsiaTheme="minorEastAsia" w:hAnsi="Calibri" w:cs="Times New Roman" w:hint="cs"/>
                <w:sz w:val="28"/>
                <w:szCs w:val="28"/>
                <w:rtl/>
              </w:rPr>
              <w:t>نفر</w:t>
            </w:r>
            <w:r>
              <w:rPr>
                <w:rFonts w:ascii="Calibri" w:eastAsiaTheme="minorEastAsia" w:hAnsi="Calibri" w:cs="Calibri"/>
                <w:sz w:val="28"/>
                <w:szCs w:val="28"/>
                <w:rtl/>
              </w:rPr>
              <w:t>⃝</w:t>
            </w:r>
            <w:r>
              <w:rPr>
                <w:rFonts w:ascii="Calibri" w:eastAsiaTheme="minorEastAsia" w:hAnsi="Calibri" w:cs="Times New Roman" w:hint="cs"/>
                <w:sz w:val="28"/>
                <w:szCs w:val="28"/>
                <w:rtl/>
              </w:rPr>
              <w:t xml:space="preserve">          د</w:t>
            </w:r>
            <w:r>
              <w:rPr>
                <w:rFonts w:ascii="Calibri" w:eastAsiaTheme="minorEastAsia" w:hAnsi="Calibri" w:cs="Calibri" w:hint="cs"/>
                <w:sz w:val="28"/>
                <w:szCs w:val="28"/>
                <w:rtl/>
              </w:rPr>
              <w:t xml:space="preserve">) 11 </w:t>
            </w:r>
            <w:r>
              <w:rPr>
                <w:rFonts w:ascii="Calibri" w:eastAsiaTheme="minorEastAsia" w:hAnsi="Calibri" w:cs="Times New Roman" w:hint="cs"/>
                <w:sz w:val="28"/>
                <w:szCs w:val="28"/>
                <w:rtl/>
              </w:rPr>
              <w:t>نفر</w:t>
            </w:r>
            <w:r>
              <w:rPr>
                <w:rFonts w:ascii="Calibri" w:eastAsiaTheme="minorEastAsia" w:hAnsi="Calibri" w:cs="Calibri"/>
                <w:sz w:val="28"/>
                <w:szCs w:val="28"/>
                <w:rtl/>
              </w:rPr>
              <w:t>⃝</w:t>
            </w:r>
          </w:p>
        </w:tc>
        <w:tc>
          <w:tcPr>
            <w:tcW w:w="664" w:type="dxa"/>
          </w:tcPr>
          <w:p w14:paraId="1637CD96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338F6C0C" w14:textId="77777777" w:rsidTr="00641CBE">
        <w:tc>
          <w:tcPr>
            <w:tcW w:w="669" w:type="dxa"/>
          </w:tcPr>
          <w:p w14:paraId="48B8F3C8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2C48037A" w14:textId="77777777" w:rsidR="000434C7" w:rsidRDefault="00D80805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عدد نوزدهم در الگوی مقابل چند است؟                                                      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840B83"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>....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840B83"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>،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5،12،19،26</w:t>
            </w:r>
          </w:p>
          <w:p w14:paraId="7A6D0F01" w14:textId="004803B7" w:rsidR="00840B83" w:rsidRPr="000434C7" w:rsidRDefault="00840B83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 33  </w:t>
            </w:r>
            <w:r>
              <w:rPr>
                <w:rFonts w:cstheme="minorHAnsi"/>
                <w:sz w:val="28"/>
                <w:szCs w:val="28"/>
                <w:rtl/>
              </w:rPr>
              <w:t>⃝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    ب) 131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ج) 133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د) 135 </w:t>
            </w:r>
            <w:r>
              <w:rPr>
                <w:rFonts w:cstheme="minorHAnsi"/>
                <w:sz w:val="28"/>
                <w:szCs w:val="28"/>
                <w:rtl/>
              </w:rPr>
              <w:t>⃝</w:t>
            </w:r>
          </w:p>
        </w:tc>
        <w:tc>
          <w:tcPr>
            <w:tcW w:w="664" w:type="dxa"/>
          </w:tcPr>
          <w:p w14:paraId="44E580EA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76154EC2" w14:textId="77777777" w:rsidTr="00641CBE">
        <w:tc>
          <w:tcPr>
            <w:tcW w:w="669" w:type="dxa"/>
          </w:tcPr>
          <w:p w14:paraId="2030D670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0416F958" w14:textId="77777777" w:rsidR="000434C7" w:rsidRDefault="00840B83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شعاع یک دایره چند باشد تا محیط و مساحت آن دایره با هم برابر شوند؟</w:t>
            </w:r>
          </w:p>
          <w:p w14:paraId="0C9F4482" w14:textId="62F8EF23" w:rsidR="00840B83" w:rsidRPr="000434C7" w:rsidRDefault="00840B83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 3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      ب) 14/3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  ج) 10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  د) 2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</w:p>
        </w:tc>
        <w:tc>
          <w:tcPr>
            <w:tcW w:w="664" w:type="dxa"/>
          </w:tcPr>
          <w:p w14:paraId="5513DD15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2C303F72" w14:textId="77777777" w:rsidTr="00641CBE">
        <w:tc>
          <w:tcPr>
            <w:tcW w:w="669" w:type="dxa"/>
          </w:tcPr>
          <w:p w14:paraId="2A7B6A67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7D025B55" w14:textId="77777777" w:rsidR="000434C7" w:rsidRDefault="00322E2A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بزرگترین عدد صحیح منفی شش رقمی بدون تکرار ارقام، چه عددی است؟</w:t>
            </w:r>
          </w:p>
          <w:p w14:paraId="5BADCA0F" w14:textId="0C17CA87" w:rsidR="00322E2A" w:rsidRPr="000434C7" w:rsidRDefault="00322E2A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 123456-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ب) 987654- 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ج) 102345- 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د) 102345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⃝</w:t>
            </w:r>
          </w:p>
        </w:tc>
        <w:tc>
          <w:tcPr>
            <w:tcW w:w="664" w:type="dxa"/>
          </w:tcPr>
          <w:p w14:paraId="352D76B8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54EF7F38" w14:textId="77777777" w:rsidTr="00641CBE">
        <w:tc>
          <w:tcPr>
            <w:tcW w:w="669" w:type="dxa"/>
          </w:tcPr>
          <w:p w14:paraId="51FEC0A5" w14:textId="09931AF7" w:rsidR="000434C7" w:rsidRPr="00322E2A" w:rsidRDefault="00322E2A" w:rsidP="00322E2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418" w:type="dxa"/>
          </w:tcPr>
          <w:p w14:paraId="353157AD" w14:textId="64FE0575" w:rsidR="000434C7" w:rsidRPr="00322E2A" w:rsidRDefault="00322E2A" w:rsidP="00322E2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322E2A">
              <w:rPr>
                <w:rFonts w:cs="B Nazanin" w:hint="cs"/>
                <w:b/>
                <w:bCs/>
                <w:sz w:val="28"/>
                <w:szCs w:val="28"/>
                <w:rtl/>
              </w:rPr>
              <w:t>جاهای خالی را با عبارت (عدد یا کلمه) مناسب پر کنید.</w:t>
            </w:r>
          </w:p>
        </w:tc>
        <w:tc>
          <w:tcPr>
            <w:tcW w:w="664" w:type="dxa"/>
          </w:tcPr>
          <w:p w14:paraId="40FD6A9A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58D5D5CF" w14:textId="77777777" w:rsidTr="00641CBE">
        <w:tc>
          <w:tcPr>
            <w:tcW w:w="669" w:type="dxa"/>
          </w:tcPr>
          <w:p w14:paraId="02F0690E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5BFAEC2A" w14:textId="2424E523" w:rsidR="000434C7" w:rsidRPr="000434C7" w:rsidRDefault="007B0BCE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دوران 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درجه در جهت عقربه های ساعت، همان .................. درجه ........................................ است.</w:t>
            </w:r>
          </w:p>
        </w:tc>
        <w:tc>
          <w:tcPr>
            <w:tcW w:w="664" w:type="dxa"/>
          </w:tcPr>
          <w:p w14:paraId="4442FC4C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2075DA79" w14:textId="77777777" w:rsidTr="00641CBE">
        <w:trPr>
          <w:trHeight w:val="557"/>
        </w:trPr>
        <w:tc>
          <w:tcPr>
            <w:tcW w:w="669" w:type="dxa"/>
          </w:tcPr>
          <w:p w14:paraId="1E785D1D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0A98DF21" w14:textId="6189E199" w:rsidR="000434C7" w:rsidRPr="007B0BCE" w:rsidRDefault="00BB797D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B Nazani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B Nazani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B Nazanin"/>
                      <w:sz w:val="28"/>
                      <w:szCs w:val="28"/>
                    </w:rPr>
                    <m:t>4</m:t>
                  </m:r>
                </m:den>
              </m:f>
            </m:oMath>
            <w:r w:rsidR="007B0BCE">
              <w:rPr>
                <w:rFonts w:eastAsiaTheme="minorEastAsia" w:cs="B Nazanin" w:hint="cs"/>
                <w:sz w:val="28"/>
                <w:szCs w:val="28"/>
                <w:rtl/>
              </w:rPr>
              <w:t xml:space="preserve"> ظرفی را با آب پر می کنیم، ............... درصد این ظرف خالی است.</w:t>
            </w:r>
          </w:p>
        </w:tc>
        <w:tc>
          <w:tcPr>
            <w:tcW w:w="664" w:type="dxa"/>
          </w:tcPr>
          <w:p w14:paraId="25B4B44E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58529A64" w14:textId="77777777" w:rsidTr="00641CBE">
        <w:tc>
          <w:tcPr>
            <w:tcW w:w="669" w:type="dxa"/>
          </w:tcPr>
          <w:p w14:paraId="644B0808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2D7FFDF7" w14:textId="14C154AA" w:rsidR="000434C7" w:rsidRPr="000434C7" w:rsidRDefault="0086604A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محیط مستطیلی به طول 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>8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، برابر با 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>24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است، مساحت این مستطیل .................... می شود.</w:t>
            </w:r>
          </w:p>
        </w:tc>
        <w:tc>
          <w:tcPr>
            <w:tcW w:w="664" w:type="dxa"/>
          </w:tcPr>
          <w:p w14:paraId="223EA527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126631A4" w14:textId="77777777" w:rsidTr="00641CBE">
        <w:tc>
          <w:tcPr>
            <w:tcW w:w="669" w:type="dxa"/>
          </w:tcPr>
          <w:p w14:paraId="73F9C445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4FEB7204" w14:textId="151EE0C7" w:rsidR="000434C7" w:rsidRPr="000434C7" w:rsidRDefault="0086604A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عدد 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>113/72995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با تقریب صدگان به روش گرد کردن می شود .....................................</w:t>
            </w:r>
          </w:p>
        </w:tc>
        <w:tc>
          <w:tcPr>
            <w:tcW w:w="664" w:type="dxa"/>
          </w:tcPr>
          <w:p w14:paraId="1681F379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3C5043D2" w14:textId="77777777" w:rsidTr="00641CBE">
        <w:tc>
          <w:tcPr>
            <w:tcW w:w="669" w:type="dxa"/>
          </w:tcPr>
          <w:p w14:paraId="758B1B65" w14:textId="19AB7B43" w:rsidR="000434C7" w:rsidRPr="0086604A" w:rsidRDefault="0086604A" w:rsidP="0086604A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418" w:type="dxa"/>
          </w:tcPr>
          <w:p w14:paraId="74A6E215" w14:textId="4ED24017" w:rsidR="000434C7" w:rsidRPr="000434C7" w:rsidRDefault="0086604A" w:rsidP="0086604A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86604A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با نوشتن راه حل، سوالات زیر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را</w:t>
            </w:r>
            <w:r w:rsidRPr="0086604A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پاسخ دهید</w:t>
            </w:r>
            <w:r>
              <w:rPr>
                <w:rFonts w:cs="B Nazanin" w:hint="cs"/>
                <w:sz w:val="28"/>
                <w:szCs w:val="28"/>
                <w:rtl/>
              </w:rPr>
              <w:t>.</w:t>
            </w:r>
          </w:p>
        </w:tc>
        <w:tc>
          <w:tcPr>
            <w:tcW w:w="664" w:type="dxa"/>
          </w:tcPr>
          <w:p w14:paraId="413C2B27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712D0E41" w14:textId="77777777" w:rsidTr="00641CBE">
        <w:tc>
          <w:tcPr>
            <w:tcW w:w="669" w:type="dxa"/>
          </w:tcPr>
          <w:p w14:paraId="6E46A228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47F2AB46" w14:textId="6998B159" w:rsidR="000434C7" w:rsidRDefault="0085188B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با توجه به </w:t>
            </w:r>
            <w:r w:rsidR="0086604A">
              <w:rPr>
                <w:rFonts w:cs="B Nazanin" w:hint="cs"/>
                <w:sz w:val="28"/>
                <w:szCs w:val="28"/>
                <w:rtl/>
              </w:rPr>
              <w:t xml:space="preserve">عدد : </w:t>
            </w:r>
            <w:r w:rsidRPr="003C2E35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چهارصد میلیارد و سی و هشت هزار و </w:t>
            </w:r>
            <w:r w:rsidR="003C2E35" w:rsidRPr="003C2E35">
              <w:rPr>
                <w:rFonts w:cs="B Nazanin" w:hint="cs"/>
                <w:b/>
                <w:bCs/>
                <w:sz w:val="28"/>
                <w:szCs w:val="28"/>
                <w:rtl/>
              </w:rPr>
              <w:t>صد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سوالات را پاسخ دهید.</w:t>
            </w:r>
          </w:p>
          <w:p w14:paraId="6F798C25" w14:textId="48198CDE" w:rsidR="0085188B" w:rsidRDefault="0085188B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 این عدد را به رقم بنویسید.</w:t>
            </w:r>
          </w:p>
          <w:p w14:paraId="173DFA44" w14:textId="3FB6BF78" w:rsidR="0085188B" w:rsidRDefault="0085188B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5C82C4A2" w14:textId="31CD18CA" w:rsidR="0085188B" w:rsidRDefault="0085188B" w:rsidP="00F54B12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ب) بزرگترین رقم چند است و در چه مرتبه ای قرار دارد؟</w:t>
            </w:r>
          </w:p>
          <w:p w14:paraId="641A1817" w14:textId="251B4C65" w:rsidR="0085188B" w:rsidRDefault="0085188B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ج) بیشترین ارزش را چه رقمی دارد؟ مرتبه ی آن را هم بنویسید.</w:t>
            </w:r>
          </w:p>
          <w:p w14:paraId="26C7D4B0" w14:textId="2B507058" w:rsidR="0085188B" w:rsidRPr="000434C7" w:rsidRDefault="0085188B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64" w:type="dxa"/>
          </w:tcPr>
          <w:p w14:paraId="5B373D07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7F68170F" w14:textId="77777777" w:rsidTr="00641CBE">
        <w:tc>
          <w:tcPr>
            <w:tcW w:w="669" w:type="dxa"/>
          </w:tcPr>
          <w:p w14:paraId="6888D636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75B59574" w14:textId="77777777" w:rsidR="003C2E35" w:rsidRDefault="003C2E35" w:rsidP="003C2E35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عدد 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2/178 </w:t>
            </w:r>
            <w:r>
              <w:rPr>
                <w:rFonts w:cs="B Nazanin" w:hint="cs"/>
                <w:sz w:val="28"/>
                <w:szCs w:val="28"/>
                <w:rtl/>
              </w:rPr>
              <w:t>را بر</w:t>
            </w:r>
            <w:r w:rsidRPr="00F54B12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25/56 </w:t>
            </w:r>
            <w:r>
              <w:rPr>
                <w:rFonts w:cs="B Nazanin" w:hint="cs"/>
                <w:sz w:val="28"/>
                <w:szCs w:val="28"/>
                <w:rtl/>
              </w:rPr>
              <w:t>تقسیم کرده (تا سه رقم اعشار) و خارج قسمت و باقی مانده را مشخص نمایید.</w:t>
            </w:r>
          </w:p>
          <w:p w14:paraId="1339CA93" w14:textId="77777777" w:rsidR="003C2E35" w:rsidRDefault="003C2E35" w:rsidP="003C2E35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خارج قسمت: .......................</w:t>
            </w:r>
          </w:p>
          <w:p w14:paraId="49D21D24" w14:textId="36641A4D" w:rsidR="003C2E35" w:rsidRDefault="003C2E35" w:rsidP="00F54B12">
            <w:pPr>
              <w:tabs>
                <w:tab w:val="center" w:pos="4601"/>
              </w:tabs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باقی مانده.................</w:t>
            </w:r>
            <w:r w:rsidR="00F54B12">
              <w:rPr>
                <w:rFonts w:cs="B Nazanin"/>
                <w:sz w:val="28"/>
                <w:szCs w:val="28"/>
                <w:rtl/>
              </w:rPr>
              <w:tab/>
            </w:r>
          </w:p>
          <w:p w14:paraId="3CA5B88B" w14:textId="77777777" w:rsidR="005E0E17" w:rsidRDefault="005E0E17" w:rsidP="00F54B12">
            <w:pPr>
              <w:tabs>
                <w:tab w:val="center" w:pos="4601"/>
              </w:tabs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648EC688" w14:textId="243CC158" w:rsidR="00F54B12" w:rsidRPr="000434C7" w:rsidRDefault="00F54B12" w:rsidP="00F54B12">
            <w:pPr>
              <w:tabs>
                <w:tab w:val="center" w:pos="4601"/>
              </w:tabs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64" w:type="dxa"/>
          </w:tcPr>
          <w:p w14:paraId="54634558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65116A3E" w14:textId="77777777" w:rsidTr="00641CBE">
        <w:tc>
          <w:tcPr>
            <w:tcW w:w="669" w:type="dxa"/>
          </w:tcPr>
          <w:p w14:paraId="57498F56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6337426F" w14:textId="77777777" w:rsidR="000434C7" w:rsidRDefault="00794035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مش رجب </w:t>
            </w:r>
            <w:r w:rsidRPr="00794035">
              <w:rPr>
                <w:rFonts w:cs="B Nazanin" w:hint="cs"/>
                <w:b/>
                <w:bCs/>
                <w:sz w:val="28"/>
                <w:szCs w:val="28"/>
                <w:rtl/>
              </w:rPr>
              <w:t>خمس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زمین خود را </w:t>
            </w:r>
            <w:r w:rsidRPr="00794035">
              <w:rPr>
                <w:rFonts w:cs="B Nazanin" w:hint="cs"/>
                <w:sz w:val="28"/>
                <w:szCs w:val="28"/>
                <w:rtl/>
              </w:rPr>
              <w:t>گوجه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r w:rsidRPr="00794035">
              <w:rPr>
                <w:rFonts w:cs="B Nazanin" w:hint="cs"/>
                <w:b/>
                <w:bCs/>
                <w:sz w:val="28"/>
                <w:szCs w:val="28"/>
                <w:rtl/>
              </w:rPr>
              <w:t>ثلث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باقی مانده آن را خیار و </w:t>
            </w:r>
            <w:r w:rsidRPr="00794035">
              <w:rPr>
                <w:rFonts w:cs="B Nazanin" w:hint="cs"/>
                <w:b/>
                <w:bCs/>
                <w:sz w:val="28"/>
                <w:szCs w:val="28"/>
                <w:rtl/>
              </w:rPr>
              <w:t>نصف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باقی مانده را کاهو کاشت.</w:t>
            </w:r>
          </w:p>
          <w:p w14:paraId="49EBE1E8" w14:textId="3CA58EBA" w:rsidR="00794035" w:rsidRDefault="00794035" w:rsidP="00794035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 چه کسری از کل زمین چیزی </w:t>
            </w:r>
            <w:r w:rsidRPr="001B024F">
              <w:rPr>
                <w:rFonts w:cs="B Nazanin" w:hint="cs"/>
                <w:b/>
                <w:bCs/>
                <w:sz w:val="28"/>
                <w:szCs w:val="28"/>
                <w:rtl/>
              </w:rPr>
              <w:t>کاشته نشده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است؟ (می توانید از راهبرد رسم شکل کمک بگیرید)</w:t>
            </w:r>
          </w:p>
          <w:p w14:paraId="3661546E" w14:textId="4EF0D827" w:rsidR="005E0E17" w:rsidRDefault="005E0E17" w:rsidP="00794035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08A121FE" w14:textId="77777777" w:rsidR="005E0E17" w:rsidRDefault="005E0E17" w:rsidP="00794035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1B47E441" w14:textId="77777777" w:rsidR="00794035" w:rsidRDefault="00794035" w:rsidP="00794035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5C645B09" w14:textId="77777777" w:rsidR="00794035" w:rsidRDefault="00794035" w:rsidP="00794035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 اگر مساحت کل زمین </w:t>
            </w:r>
            <w:r w:rsidRPr="00F172A1">
              <w:rPr>
                <w:rFonts w:cs="B Nazanin" w:hint="cs"/>
                <w:b/>
                <w:bCs/>
                <w:sz w:val="28"/>
                <w:szCs w:val="28"/>
                <w:rtl/>
              </w:rPr>
              <w:t>3 هکتار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باشد، چند </w:t>
            </w:r>
            <w:r w:rsidRPr="00F172A1">
              <w:rPr>
                <w:rFonts w:cs="B Nazanin" w:hint="cs"/>
                <w:b/>
                <w:bCs/>
                <w:sz w:val="28"/>
                <w:szCs w:val="28"/>
                <w:rtl/>
              </w:rPr>
              <w:t>مترمربع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از زمین گوجه کاشته شده است؟</w:t>
            </w:r>
          </w:p>
          <w:p w14:paraId="159768E1" w14:textId="77777777" w:rsidR="00794035" w:rsidRDefault="00794035" w:rsidP="00794035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3C0CBDDE" w14:textId="11055B97" w:rsidR="00794035" w:rsidRPr="000434C7" w:rsidRDefault="00794035" w:rsidP="00794035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64" w:type="dxa"/>
          </w:tcPr>
          <w:p w14:paraId="4FDCCF81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05F466B8" w14:textId="77777777" w:rsidTr="00641CBE">
        <w:tc>
          <w:tcPr>
            <w:tcW w:w="669" w:type="dxa"/>
          </w:tcPr>
          <w:p w14:paraId="6825B951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012FE37B" w14:textId="77777777" w:rsidR="000434C7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طول، عرض و عمق یک استخر به ترتیب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8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6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و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متر است.</w:t>
            </w:r>
          </w:p>
          <w:p w14:paraId="72AA9DE4" w14:textId="77777777" w:rsidR="00F172A1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 با چند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لیتر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آب می توان این استخر را پر کرد؟</w:t>
            </w:r>
          </w:p>
          <w:p w14:paraId="18B97363" w14:textId="77777777" w:rsidR="00F172A1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5C59CD03" w14:textId="77777777" w:rsidR="00F172A1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 برای رنگ کردن هر مترمربع از این استخر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500 گرم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رنگ لازم است، اگر هر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کیلوگرم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رنگ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11هزار تومان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باشد هزینه رنگ آمیزی کل استخر چند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ریال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می شود؟</w:t>
            </w:r>
          </w:p>
          <w:p w14:paraId="2DA604EA" w14:textId="77777777" w:rsidR="00F172A1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0A434EBE" w14:textId="7C1ADD3A" w:rsidR="00F172A1" w:rsidRPr="000434C7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64" w:type="dxa"/>
          </w:tcPr>
          <w:p w14:paraId="53307B3B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455B6B94" w14:textId="77777777" w:rsidTr="00641CBE">
        <w:tc>
          <w:tcPr>
            <w:tcW w:w="669" w:type="dxa"/>
          </w:tcPr>
          <w:p w14:paraId="0C1563FC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5EFD40B6" w14:textId="77777777" w:rsidR="000434C7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نسبت طول به عرض مستطیلی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9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به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5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است، اگر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محیط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این مستطیل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56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باشد،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مساحت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مستطیل را به دست آورید.</w:t>
            </w:r>
          </w:p>
          <w:p w14:paraId="6271C024" w14:textId="77777777" w:rsidR="00F172A1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2BA9646F" w14:textId="28A1CE3D" w:rsidR="005E0E17" w:rsidRPr="000434C7" w:rsidRDefault="005E0E17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64" w:type="dxa"/>
          </w:tcPr>
          <w:p w14:paraId="1C7EBE68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7F819335" w14:textId="77777777" w:rsidTr="00641CBE">
        <w:tc>
          <w:tcPr>
            <w:tcW w:w="669" w:type="dxa"/>
          </w:tcPr>
          <w:p w14:paraId="5F3AF7C3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5CB6A90F" w14:textId="77777777" w:rsidR="000434C7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قیمت یک کتاب با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%15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تخفیف،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357هزار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تومان شده است، قیمت اولیه این کتاب چند تومان بوده است؟</w:t>
            </w:r>
          </w:p>
          <w:p w14:paraId="6E8D1F9B" w14:textId="0DC6573B" w:rsidR="00F172A1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0D0D3520" w14:textId="77777777" w:rsidR="001B024F" w:rsidRDefault="001B024F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743FDC5D" w14:textId="6680997C" w:rsidR="00F172A1" w:rsidRPr="000434C7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64" w:type="dxa"/>
          </w:tcPr>
          <w:p w14:paraId="50F5C489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06431F09" w14:textId="77777777" w:rsidTr="00641CBE">
        <w:tc>
          <w:tcPr>
            <w:tcW w:w="669" w:type="dxa"/>
          </w:tcPr>
          <w:p w14:paraId="28F9577C" w14:textId="77777777" w:rsidR="000434C7" w:rsidRPr="0067167C" w:rsidRDefault="000434C7" w:rsidP="0067167C">
            <w:pPr>
              <w:pStyle w:val="ListParagraph"/>
              <w:numPr>
                <w:ilvl w:val="0"/>
                <w:numId w:val="1"/>
              </w:numPr>
              <w:ind w:left="170" w:firstLine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2451EC90" w14:textId="7565494E" w:rsidR="000434C7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623953" wp14:editId="6621DEF0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143510</wp:posOffset>
                      </wp:positionV>
                      <wp:extent cx="868680" cy="762000"/>
                      <wp:effectExtent l="0" t="0" r="26670" b="19050"/>
                      <wp:wrapNone/>
                      <wp:docPr id="1" name="Partial Circ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762000"/>
                              </a:xfrm>
                              <a:prstGeom prst="pi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E48668" id="Partial Circle 1" o:spid="_x0000_s1026" style="position:absolute;margin-left:8.15pt;margin-top:11.3pt;width:68.4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868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" path="m868680,381000v,210420,-194461,381000,-434340,381000c194461,762000,,591420,,381000,,170580,194461,,434340,r,381000l868680,381000xe" fillcolor="#4f81bd [3204]" strokecolor="#243f60 [1604]" strokeweight="2pt">
                      <v:path arrowok="t" o:connecttype="custom" o:connectlocs="868680,381000;434340,762000;0,381000;434340,0;434340,381000;868680,381000" o:connectangles="0,0,0,0,0,0"/>
                    </v:shape>
                  </w:pict>
                </mc:Fallback>
              </mc:AlternateContent>
            </w:r>
            <w:r>
              <w:rPr>
                <w:rFonts w:cs="B Nazanin" w:hint="cs"/>
                <w:sz w:val="28"/>
                <w:szCs w:val="28"/>
                <w:rtl/>
              </w:rPr>
              <w:t>محیط و مساحت شکل زیر را به دست آورید.</w:t>
            </w:r>
          </w:p>
          <w:p w14:paraId="17BD880C" w14:textId="762F6FE2" w:rsidR="00F172A1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(شعاع دایره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3متر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است ، عدد پی را </w:t>
            </w:r>
            <w:r w:rsidRPr="00061C1E">
              <w:rPr>
                <w:rFonts w:cs="B Nazanin" w:hint="cs"/>
                <w:b/>
                <w:bCs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در نظر بگیرید)</w:t>
            </w:r>
          </w:p>
          <w:p w14:paraId="14E41A01" w14:textId="77777777" w:rsidR="001B024F" w:rsidRDefault="001B024F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2174180B" w14:textId="5296357A" w:rsidR="00F172A1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محیط: ..................</w:t>
            </w:r>
          </w:p>
          <w:p w14:paraId="09496F47" w14:textId="4EBBB310" w:rsidR="001B024F" w:rsidRDefault="00F172A1" w:rsidP="001B024F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مساحت: ....................</w:t>
            </w:r>
          </w:p>
          <w:p w14:paraId="1915D8EB" w14:textId="77777777" w:rsidR="001B024F" w:rsidRDefault="001B024F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009DF403" w14:textId="5D18F4CC" w:rsidR="00F172A1" w:rsidRPr="000434C7" w:rsidRDefault="00F172A1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64" w:type="dxa"/>
          </w:tcPr>
          <w:p w14:paraId="46A6C0E6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0434C7" w14:paraId="3F2A3156" w14:textId="77777777" w:rsidTr="00641CBE">
        <w:tc>
          <w:tcPr>
            <w:tcW w:w="669" w:type="dxa"/>
          </w:tcPr>
          <w:p w14:paraId="580A554A" w14:textId="77777777" w:rsidR="000434C7" w:rsidRPr="0067167C" w:rsidRDefault="000434C7" w:rsidP="00641CBE">
            <w:pPr>
              <w:pStyle w:val="ListParagraph"/>
              <w:numPr>
                <w:ilvl w:val="0"/>
                <w:numId w:val="1"/>
              </w:numPr>
              <w:ind w:left="170" w:firstLine="0"/>
              <w:jc w:val="both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18" w:type="dxa"/>
          </w:tcPr>
          <w:p w14:paraId="62AC8F28" w14:textId="0CAFB121" w:rsidR="000434C7" w:rsidRPr="005E0E17" w:rsidRDefault="005E0E17" w:rsidP="005E0E17">
            <w:pPr>
              <w:jc w:val="lowKashida"/>
              <w:rPr>
                <w:rFonts w:eastAsiaTheme="minorEastAsia" w:cs="B Nazanin"/>
                <w:sz w:val="24"/>
                <w:szCs w:val="24"/>
                <w:rtl/>
              </w:rPr>
            </w:pPr>
            <w:r>
              <w:rPr>
                <w:rFonts w:eastAsiaTheme="minorEastAsia" w:cs="B Nazanin" w:hint="cs"/>
                <w:sz w:val="24"/>
                <w:szCs w:val="24"/>
                <w:rtl/>
              </w:rPr>
              <w:t xml:space="preserve">در صفحه مختصات، نقطه ی  </w:t>
            </w:r>
            <w:r w:rsidRPr="005E0E17">
              <w:rPr>
                <w:rFonts w:ascii="Calibri" w:eastAsiaTheme="minorEastAsia" w:hAnsi="Calibri" w:cs="Calibri"/>
                <w:b/>
                <w:bCs/>
                <w:sz w:val="44"/>
                <w:szCs w:val="44"/>
                <w:rtl/>
              </w:rPr>
              <w:t>[</w:t>
            </w:r>
            <w:r w:rsidRPr="005E0E17">
              <w:rPr>
                <w:rFonts w:eastAsiaTheme="minorEastAsia" w:cs="B Nazanin"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eastAsiaTheme="minorEastAsia" w:cs="B Nazanin" w:hint="cs"/>
                <w:sz w:val="24"/>
                <w:szCs w:val="24"/>
                <w:rtl/>
              </w:rPr>
              <w:t xml:space="preserve"> 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Calibri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 xml:space="preserve">6+      ⃝ </m:t>
                    </m:r>
                  </m:e>
                </m:mr>
                <m:m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6-      ⃝</m:t>
                    </m:r>
                  </m:e>
                </m:mr>
              </m:m>
            </m:oMath>
            <w:r>
              <w:rPr>
                <w:rFonts w:eastAsiaTheme="minorEastAsia" w:cs="B Nazanin" w:hint="cs"/>
                <w:sz w:val="24"/>
                <w:szCs w:val="24"/>
                <w:rtl/>
              </w:rPr>
              <w:t xml:space="preserve">    </w:t>
            </w:r>
            <w:r w:rsidRPr="005E0E17">
              <w:rPr>
                <w:rFonts w:ascii="Calibri" w:eastAsiaTheme="minorEastAsia" w:hAnsi="Calibri" w:cs="Calibri"/>
                <w:b/>
                <w:bCs/>
                <w:sz w:val="44"/>
                <w:szCs w:val="44"/>
                <w:rtl/>
              </w:rPr>
              <w:t>]</w:t>
            </w:r>
            <w:r>
              <w:rPr>
                <w:rFonts w:eastAsiaTheme="minorEastAsia" w:cs="B Nazanin" w:hint="cs"/>
                <w:sz w:val="24"/>
                <w:szCs w:val="24"/>
                <w:rtl/>
              </w:rPr>
              <w:t xml:space="preserve">  روی محور طول ها قرار دارد. مختصات این نقطه را بنویسید.</w:t>
            </w:r>
          </w:p>
          <w:p w14:paraId="4D88A7E1" w14:textId="24B106F1" w:rsidR="00061C1E" w:rsidRPr="005E0E17" w:rsidRDefault="00061C1E" w:rsidP="000434C7">
            <w:pPr>
              <w:jc w:val="lowKashida"/>
              <w:rPr>
                <w:rFonts w:cs="B Nazanin"/>
                <w:b/>
                <w:bCs/>
                <w:sz w:val="40"/>
                <w:szCs w:val="40"/>
                <w:rtl/>
              </w:rPr>
            </w:pPr>
            <w:r w:rsidRPr="005E0E17">
              <w:rPr>
                <w:rFonts w:cs="B Nazanin" w:hint="cs"/>
                <w:b/>
                <w:bCs/>
                <w:sz w:val="40"/>
                <w:szCs w:val="40"/>
                <w:rtl/>
              </w:rPr>
              <w:t xml:space="preserve"> </w:t>
            </w:r>
            <w:r w:rsidR="005E0E17" w:rsidRPr="005E0E17">
              <w:rPr>
                <w:rFonts w:ascii="Calibri" w:hAnsi="Calibri" w:cs="Calibri"/>
                <w:b/>
                <w:bCs/>
                <w:sz w:val="40"/>
                <w:szCs w:val="40"/>
                <w:rtl/>
              </w:rPr>
              <w:t>[</w:t>
            </w:r>
            <w:r w:rsidR="005E0E17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 xml:space="preserve">     </w:t>
            </w:r>
            <w:r w:rsidR="005E0E17" w:rsidRPr="005E0E17">
              <w:rPr>
                <w:rFonts w:ascii="Calibri" w:hAnsi="Calibri" w:cs="Calibri"/>
                <w:b/>
                <w:bCs/>
                <w:sz w:val="40"/>
                <w:szCs w:val="40"/>
                <w:rtl/>
              </w:rPr>
              <w:t>]</w:t>
            </w:r>
          </w:p>
          <w:p w14:paraId="1F76DA7E" w14:textId="10FCCE72" w:rsidR="00061C1E" w:rsidRPr="000434C7" w:rsidRDefault="00061C1E" w:rsidP="000434C7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64" w:type="dxa"/>
          </w:tcPr>
          <w:p w14:paraId="2DA8C8C0" w14:textId="77777777" w:rsidR="000434C7" w:rsidRPr="000434C7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0434C7" w:rsidRPr="0067167C" w14:paraId="6A6CA562" w14:textId="77777777" w:rsidTr="00641CBE">
        <w:tc>
          <w:tcPr>
            <w:tcW w:w="669" w:type="dxa"/>
          </w:tcPr>
          <w:p w14:paraId="50B383F0" w14:textId="1D56F8AF" w:rsidR="000434C7" w:rsidRPr="00641CBE" w:rsidRDefault="00641CBE" w:rsidP="00641CBE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418" w:type="dxa"/>
          </w:tcPr>
          <w:p w14:paraId="0DB60933" w14:textId="7A8DD1B8" w:rsidR="00641CBE" w:rsidRDefault="00641CBE" w:rsidP="00641CBE">
            <w:pPr>
              <w:tabs>
                <w:tab w:val="center" w:pos="4601"/>
              </w:tabs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مساحت </w:t>
            </w:r>
            <w:r w:rsidRPr="00641CBE">
              <w:rPr>
                <w:rFonts w:cs="B Nazanin" w:hint="cs"/>
                <w:b/>
                <w:bCs/>
                <w:sz w:val="28"/>
                <w:szCs w:val="28"/>
                <w:rtl/>
              </w:rPr>
              <w:t>قسمت رنگی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را به دست آورید.</w:t>
            </w:r>
          </w:p>
          <w:p w14:paraId="0AC31F2F" w14:textId="54EAEE5B" w:rsidR="00641CBE" w:rsidRPr="00641CBE" w:rsidRDefault="00641CBE" w:rsidP="00641CBE">
            <w:pPr>
              <w:tabs>
                <w:tab w:val="center" w:pos="4601"/>
              </w:tabs>
              <w:jc w:val="right"/>
              <w:rPr>
                <w:rFonts w:cs="B Nazanin"/>
                <w:sz w:val="28"/>
                <w:szCs w:val="28"/>
                <w:rtl/>
              </w:rPr>
            </w:pPr>
            <w:r w:rsidRPr="00641CBE">
              <w:rPr>
                <w:rFonts w:cs="B Nazanin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53C6F4EB" wp14:editId="58FC583A">
                  <wp:extent cx="1043450" cy="111252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98" cy="112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0479F" w14:textId="77777777" w:rsidR="00641CBE" w:rsidRDefault="00641CBE" w:rsidP="00FC5B9C">
            <w:pPr>
              <w:tabs>
                <w:tab w:val="center" w:pos="4601"/>
              </w:tabs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72843812" w14:textId="77777777" w:rsidR="00641CBE" w:rsidRDefault="00641CBE" w:rsidP="00FC5B9C">
            <w:pPr>
              <w:tabs>
                <w:tab w:val="center" w:pos="4601"/>
              </w:tabs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1442C342" w14:textId="77777777" w:rsidR="00641CBE" w:rsidRDefault="00641CBE" w:rsidP="00FC5B9C">
            <w:pPr>
              <w:tabs>
                <w:tab w:val="center" w:pos="4601"/>
              </w:tabs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11D963E9" w14:textId="55681036" w:rsidR="00641CBE" w:rsidRPr="0067167C" w:rsidRDefault="00641CBE" w:rsidP="00FC5B9C">
            <w:pPr>
              <w:tabs>
                <w:tab w:val="center" w:pos="4601"/>
              </w:tabs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64" w:type="dxa"/>
          </w:tcPr>
          <w:p w14:paraId="5BDA8D54" w14:textId="77777777" w:rsidR="000434C7" w:rsidRPr="0067167C" w:rsidRDefault="000434C7" w:rsidP="000434C7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641CBE" w:rsidRPr="0067167C" w14:paraId="3CC19882" w14:textId="77777777" w:rsidTr="00641CBE">
        <w:tc>
          <w:tcPr>
            <w:tcW w:w="669" w:type="dxa"/>
          </w:tcPr>
          <w:p w14:paraId="65118095" w14:textId="395000F1" w:rsidR="00641CBE" w:rsidRPr="0098518E" w:rsidRDefault="00641CBE" w:rsidP="00641CBE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418" w:type="dxa"/>
          </w:tcPr>
          <w:p w14:paraId="2B7909D8" w14:textId="77777777" w:rsidR="00641CBE" w:rsidRDefault="00641CBE" w:rsidP="00641CBE">
            <w:pPr>
              <w:tabs>
                <w:tab w:val="center" w:pos="4601"/>
              </w:tabs>
              <w:jc w:val="lowKashida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حاصل عبارت های زیر را به دست آورید.</w:t>
            </w:r>
          </w:p>
          <w:p w14:paraId="5D7B75AA" w14:textId="77777777" w:rsidR="00641CBE" w:rsidRDefault="00641CBE" w:rsidP="00641CBE">
            <w:pPr>
              <w:tabs>
                <w:tab w:val="center" w:pos="4601"/>
              </w:tabs>
              <w:jc w:val="right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58D782B6" wp14:editId="5EBE620C">
                  <wp:extent cx="1324755" cy="1226820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46" cy="1256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DDE8F" w14:textId="77777777" w:rsidR="00641CBE" w:rsidRDefault="00641CBE" w:rsidP="00641CBE">
            <w:pPr>
              <w:tabs>
                <w:tab w:val="center" w:pos="4601"/>
              </w:tabs>
              <w:jc w:val="right"/>
              <w:rPr>
                <w:rFonts w:cs="B Nazanin"/>
                <w:sz w:val="28"/>
                <w:szCs w:val="28"/>
                <w:rtl/>
              </w:rPr>
            </w:pPr>
          </w:p>
          <w:p w14:paraId="0030120F" w14:textId="77777777" w:rsidR="00641CBE" w:rsidRDefault="00641CBE" w:rsidP="00641CBE">
            <w:pPr>
              <w:tabs>
                <w:tab w:val="center" w:pos="4601"/>
              </w:tabs>
              <w:jc w:val="right"/>
              <w:rPr>
                <w:rFonts w:cs="B Nazanin"/>
                <w:sz w:val="28"/>
                <w:szCs w:val="28"/>
                <w:rtl/>
              </w:rPr>
            </w:pPr>
          </w:p>
          <w:p w14:paraId="4F317176" w14:textId="77777777" w:rsidR="00641CBE" w:rsidRDefault="00641CBE" w:rsidP="00641CBE">
            <w:pPr>
              <w:tabs>
                <w:tab w:val="center" w:pos="4601"/>
              </w:tabs>
              <w:jc w:val="right"/>
              <w:rPr>
                <w:rFonts w:cs="B Nazanin"/>
                <w:sz w:val="28"/>
                <w:szCs w:val="28"/>
                <w:rtl/>
              </w:rPr>
            </w:pPr>
          </w:p>
          <w:p w14:paraId="36DA958F" w14:textId="77777777" w:rsidR="00641CBE" w:rsidRDefault="00641CBE" w:rsidP="00641CBE">
            <w:pPr>
              <w:tabs>
                <w:tab w:val="center" w:pos="4601"/>
              </w:tabs>
              <w:rPr>
                <w:rFonts w:cs="B Nazanin"/>
                <w:sz w:val="28"/>
                <w:szCs w:val="28"/>
                <w:rtl/>
              </w:rPr>
            </w:pPr>
          </w:p>
          <w:p w14:paraId="7AA86111" w14:textId="77777777" w:rsidR="00641CBE" w:rsidRDefault="00641CBE" w:rsidP="00641CBE">
            <w:pPr>
              <w:tabs>
                <w:tab w:val="center" w:pos="4601"/>
              </w:tabs>
              <w:jc w:val="right"/>
              <w:rPr>
                <w:rFonts w:cs="B Nazanin"/>
                <w:sz w:val="28"/>
                <w:szCs w:val="28"/>
                <w:rtl/>
              </w:rPr>
            </w:pPr>
            <w:r w:rsidRPr="0098518E">
              <w:rPr>
                <w:rFonts w:cs="B Nazanin"/>
                <w:noProof/>
                <w:sz w:val="40"/>
                <w:szCs w:val="40"/>
                <w:rtl/>
                <w:lang w:bidi="ar-SA"/>
              </w:rPr>
              <w:drawing>
                <wp:inline distT="0" distB="0" distL="0" distR="0" wp14:anchorId="48C44FB5" wp14:editId="2E32BB6E">
                  <wp:extent cx="1216581" cy="59436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15" cy="61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0CC61" w14:textId="77777777" w:rsidR="00641CBE" w:rsidRPr="00AC6BFA" w:rsidRDefault="00641CBE" w:rsidP="00641CBE">
            <w:pPr>
              <w:tabs>
                <w:tab w:val="center" w:pos="4601"/>
              </w:tabs>
              <w:jc w:val="right"/>
              <w:rPr>
                <w:rFonts w:cs="Calibri"/>
                <w:sz w:val="28"/>
                <w:szCs w:val="28"/>
                <w:rtl/>
              </w:rPr>
            </w:pPr>
          </w:p>
          <w:p w14:paraId="3BCD5AD0" w14:textId="77777777" w:rsidR="00641CBE" w:rsidRDefault="00641CBE" w:rsidP="00641CBE">
            <w:pPr>
              <w:tabs>
                <w:tab w:val="center" w:pos="4601"/>
              </w:tabs>
              <w:jc w:val="right"/>
              <w:rPr>
                <w:rFonts w:cs="B Nazanin"/>
                <w:sz w:val="28"/>
                <w:szCs w:val="28"/>
                <w:rtl/>
              </w:rPr>
            </w:pPr>
          </w:p>
          <w:p w14:paraId="27BD9EBA" w14:textId="77777777" w:rsidR="00FE3A4D" w:rsidRDefault="00FE3A4D" w:rsidP="00FE3A4D">
            <w:pPr>
              <w:tabs>
                <w:tab w:val="center" w:pos="4601"/>
              </w:tabs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</w:pPr>
          </w:p>
          <w:p w14:paraId="7DACB4D9" w14:textId="77777777" w:rsidR="00641CBE" w:rsidRPr="0098518E" w:rsidRDefault="00641CBE" w:rsidP="00641CBE">
            <w:pPr>
              <w:tabs>
                <w:tab w:val="center" w:pos="4601"/>
              </w:tabs>
              <w:jc w:val="right"/>
              <w:rPr>
                <w:rFonts w:cs="B Nazanin"/>
                <w:b/>
                <w:bCs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= 5/   + </w:t>
            </w:r>
            <w:r w:rsidRPr="0098518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[</w:t>
            </w:r>
            <w:r w:rsidRPr="0098518E">
              <w:rPr>
                <w:rFonts w:cs="B Nazanin" w:hint="cs"/>
                <w:b/>
                <w:bCs/>
                <w:sz w:val="32"/>
                <w:szCs w:val="32"/>
                <w:rtl/>
              </w:rPr>
              <w:t xml:space="preserve"> (( 1- 5÷ 5)+2÷3 )-2  </w:t>
            </w:r>
            <w:r w:rsidRPr="0098518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]</w:t>
            </w:r>
            <w:r w:rsidRPr="0098518E">
              <w:rPr>
                <w:rFonts w:cs="B Nazanin" w:hint="cs"/>
                <w:b/>
                <w:bCs/>
                <w:sz w:val="32"/>
                <w:szCs w:val="32"/>
                <w:rtl/>
              </w:rPr>
              <w:t xml:space="preserve">  -3</w:t>
            </w:r>
          </w:p>
          <w:p w14:paraId="307EFD65" w14:textId="77777777" w:rsidR="00641CBE" w:rsidRDefault="00641CBE" w:rsidP="00641CBE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0F5E67D5" w14:textId="77777777" w:rsidR="00FE3A4D" w:rsidRDefault="00FE3A4D" w:rsidP="00641CBE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  <w:p w14:paraId="6B7EC81E" w14:textId="77777777" w:rsidR="00FE3A4D" w:rsidRPr="0067167C" w:rsidRDefault="00FE3A4D" w:rsidP="00641CBE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64" w:type="dxa"/>
          </w:tcPr>
          <w:p w14:paraId="79D007A1" w14:textId="77777777" w:rsidR="00641CBE" w:rsidRPr="0067167C" w:rsidRDefault="00641CBE" w:rsidP="00641CBE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</w:tbl>
    <w:p w14:paraId="6A049827" w14:textId="2150E607" w:rsidR="00CB6693" w:rsidRPr="009D295C" w:rsidRDefault="00FE3A4D" w:rsidP="00FE3A4D">
      <w:pPr>
        <w:jc w:val="center"/>
        <w:rPr>
          <w:rFonts w:cs="B Nazanin" w:hint="cs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lastRenderedPageBreak/>
        <w:t>پاسخنامه</w:t>
      </w:r>
    </w:p>
    <w:p w14:paraId="4FF26671" w14:textId="476134C9" w:rsidR="00FE3A4D" w:rsidRPr="009D295C" w:rsidRDefault="00FE3A4D" w:rsidP="00FE3A4D">
      <w:pPr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t>الف) 1-درست   2-نادرست    3-درست    4-درست</w:t>
      </w:r>
    </w:p>
    <w:p w14:paraId="5798121D" w14:textId="6CAC505E" w:rsidR="00FE3A4D" w:rsidRPr="009D295C" w:rsidRDefault="00FE3A4D" w:rsidP="00FE3A4D">
      <w:pPr>
        <w:pBdr>
          <w:top w:val="single" w:sz="6" w:space="1" w:color="auto"/>
          <w:bottom w:val="single" w:sz="6" w:space="1" w:color="auto"/>
        </w:pBdr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t>ب) 5- ج      6-ب     7-د      8-ج</w:t>
      </w:r>
    </w:p>
    <w:p w14:paraId="76D867A8" w14:textId="71E2EAAA" w:rsidR="00FE3A4D" w:rsidRPr="009D295C" w:rsidRDefault="00FE3A4D" w:rsidP="00FE3A4D">
      <w:pPr>
        <w:pBdr>
          <w:bottom w:val="single" w:sz="6" w:space="1" w:color="auto"/>
          <w:between w:val="single" w:sz="6" w:space="1" w:color="auto"/>
        </w:pBdr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t>ج) 9- 270، خلاف جهت عقربه های ساعت    10-25     11-32       12-73000</w:t>
      </w:r>
    </w:p>
    <w:p w14:paraId="295178E4" w14:textId="43C89FAB" w:rsidR="00FE3A4D" w:rsidRPr="009D295C" w:rsidRDefault="00FE3A4D" w:rsidP="00FE3A4D">
      <w:pPr>
        <w:pBdr>
          <w:bottom w:val="single" w:sz="6" w:space="1" w:color="auto"/>
          <w:between w:val="single" w:sz="6" w:space="1" w:color="auto"/>
        </w:pBdr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t xml:space="preserve">د)13- الف) 400.000.038.100         </w:t>
      </w:r>
      <w:r w:rsidRPr="009D295C">
        <w:rPr>
          <w:rFonts w:cs="B Nazanin" w:hint="cs"/>
          <w:b/>
          <w:bCs/>
          <w:sz w:val="28"/>
          <w:szCs w:val="28"/>
          <w:rtl/>
        </w:rPr>
        <w:t>ب)8 در یکان هزار</w:t>
      </w:r>
      <w:r w:rsidRPr="009D295C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9D295C">
        <w:rPr>
          <w:rFonts w:cs="B Nazanin" w:hint="cs"/>
          <w:b/>
          <w:bCs/>
          <w:sz w:val="28"/>
          <w:szCs w:val="28"/>
          <w:rtl/>
        </w:rPr>
        <w:t>ج)4 در صدگان میلیارد</w:t>
      </w:r>
    </w:p>
    <w:p w14:paraId="225A79F3" w14:textId="557BD2F2" w:rsidR="00FE3A4D" w:rsidRPr="009D295C" w:rsidRDefault="00FE3A4D" w:rsidP="00FE3A4D">
      <w:pPr>
        <w:pBdr>
          <w:bottom w:val="single" w:sz="6" w:space="1" w:color="auto"/>
          <w:between w:val="single" w:sz="6" w:space="1" w:color="auto"/>
        </w:pBdr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t>14- خارج قسمت : 168/3      باقی مانده: 0</w:t>
      </w:r>
    </w:p>
    <w:p w14:paraId="396C4FCE" w14:textId="765DB57C" w:rsidR="00780C0C" w:rsidRPr="009D295C" w:rsidRDefault="00FE3A4D" w:rsidP="00780C0C">
      <w:pPr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t>15-</w:t>
      </w:r>
      <w:r w:rsidR="00780C0C" w:rsidRPr="009D295C">
        <w:rPr>
          <w:rFonts w:cs="B Nazanin" w:hint="cs"/>
          <w:b/>
          <w:bCs/>
          <w:sz w:val="28"/>
          <w:szCs w:val="28"/>
          <w:rtl/>
        </w:rPr>
        <w:t>الف)</w:t>
      </w:r>
      <w:r w:rsidR="00780C0C" w:rsidRPr="009D295C">
        <w:rPr>
          <w:rFonts w:cs="B Nazanin"/>
          <w:b/>
          <w:bCs/>
          <w:sz w:val="28"/>
          <w:szCs w:val="28"/>
        </w:rPr>
        <w:t xml:space="preserve"> </w:t>
      </w:r>
      <w:r w:rsidR="00780C0C" w:rsidRPr="009D295C">
        <w:rPr>
          <w:rFonts w:cs="B Nazanin"/>
          <w:b/>
          <w:bCs/>
          <w:position w:val="-24"/>
          <w:sz w:val="28"/>
          <w:szCs w:val="28"/>
        </w:rPr>
        <w:object w:dxaOrig="320" w:dyaOrig="620" w14:anchorId="055D9B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30.75pt" o:ole="">
            <v:imagedata r:id="rId10" o:title=""/>
          </v:shape>
          <o:OLEObject Type="Embed" ProgID="Equation.DSMT4" ShapeID="_x0000_i1025" DrawAspect="Content" ObjectID="_1810748825" r:id="rId11"/>
        </w:object>
      </w:r>
    </w:p>
    <w:tbl>
      <w:tblPr>
        <w:tblStyle w:val="TableGrid"/>
        <w:bidiVisual/>
        <w:tblW w:w="0" w:type="auto"/>
        <w:tblInd w:w="1406" w:type="dxa"/>
        <w:tblLook w:val="04A0" w:firstRow="1" w:lastRow="0" w:firstColumn="1" w:lastColumn="0" w:noHBand="0" w:noVBand="1"/>
      </w:tblPr>
      <w:tblGrid>
        <w:gridCol w:w="746"/>
        <w:gridCol w:w="813"/>
        <w:gridCol w:w="709"/>
        <w:gridCol w:w="708"/>
        <w:gridCol w:w="709"/>
      </w:tblGrid>
      <w:tr w:rsidR="00780C0C" w:rsidRPr="009D295C" w14:paraId="482D6889" w14:textId="77777777" w:rsidTr="00780C0C">
        <w:tc>
          <w:tcPr>
            <w:tcW w:w="746" w:type="dxa"/>
          </w:tcPr>
          <w:p w14:paraId="780F8E4F" w14:textId="1C342A46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خ</w:t>
            </w:r>
          </w:p>
        </w:tc>
        <w:tc>
          <w:tcPr>
            <w:tcW w:w="813" w:type="dxa"/>
          </w:tcPr>
          <w:p w14:paraId="07D3729A" w14:textId="1846753B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خ</w:t>
            </w:r>
          </w:p>
        </w:tc>
        <w:tc>
          <w:tcPr>
            <w:tcW w:w="709" w:type="dxa"/>
          </w:tcPr>
          <w:p w14:paraId="55E021D6" w14:textId="620C1BF1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خ</w:t>
            </w:r>
          </w:p>
        </w:tc>
        <w:tc>
          <w:tcPr>
            <w:tcW w:w="708" w:type="dxa"/>
          </w:tcPr>
          <w:p w14:paraId="127EE8CF" w14:textId="0598DFA5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خ</w:t>
            </w:r>
          </w:p>
        </w:tc>
        <w:tc>
          <w:tcPr>
            <w:tcW w:w="709" w:type="dxa"/>
          </w:tcPr>
          <w:p w14:paraId="29B60D6A" w14:textId="54C8706B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گ</w:t>
            </w:r>
          </w:p>
        </w:tc>
      </w:tr>
      <w:tr w:rsidR="00780C0C" w:rsidRPr="009D295C" w14:paraId="53FC7386" w14:textId="77777777" w:rsidTr="00780C0C">
        <w:tc>
          <w:tcPr>
            <w:tcW w:w="746" w:type="dxa"/>
          </w:tcPr>
          <w:p w14:paraId="11101F1F" w14:textId="6926BFB7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*</w:t>
            </w:r>
          </w:p>
        </w:tc>
        <w:tc>
          <w:tcPr>
            <w:tcW w:w="813" w:type="dxa"/>
          </w:tcPr>
          <w:p w14:paraId="3286A973" w14:textId="01926B30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*</w:t>
            </w:r>
          </w:p>
        </w:tc>
        <w:tc>
          <w:tcPr>
            <w:tcW w:w="709" w:type="dxa"/>
          </w:tcPr>
          <w:p w14:paraId="731F7BAA" w14:textId="7A53F2B1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ک</w:t>
            </w:r>
          </w:p>
        </w:tc>
        <w:tc>
          <w:tcPr>
            <w:tcW w:w="708" w:type="dxa"/>
          </w:tcPr>
          <w:p w14:paraId="19D80F43" w14:textId="421C05B1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ک</w:t>
            </w:r>
          </w:p>
        </w:tc>
        <w:tc>
          <w:tcPr>
            <w:tcW w:w="709" w:type="dxa"/>
          </w:tcPr>
          <w:p w14:paraId="10CE4367" w14:textId="288D8A8B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گ</w:t>
            </w:r>
          </w:p>
        </w:tc>
      </w:tr>
      <w:tr w:rsidR="00780C0C" w:rsidRPr="009D295C" w14:paraId="62E09C5E" w14:textId="77777777" w:rsidTr="00780C0C">
        <w:tc>
          <w:tcPr>
            <w:tcW w:w="746" w:type="dxa"/>
          </w:tcPr>
          <w:p w14:paraId="16E8C2DC" w14:textId="22170330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*</w:t>
            </w:r>
          </w:p>
        </w:tc>
        <w:tc>
          <w:tcPr>
            <w:tcW w:w="813" w:type="dxa"/>
          </w:tcPr>
          <w:p w14:paraId="7A8829F7" w14:textId="0E95C0ED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*</w:t>
            </w:r>
          </w:p>
        </w:tc>
        <w:tc>
          <w:tcPr>
            <w:tcW w:w="709" w:type="dxa"/>
          </w:tcPr>
          <w:p w14:paraId="54BEE3D6" w14:textId="21349C11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ک</w:t>
            </w:r>
          </w:p>
        </w:tc>
        <w:tc>
          <w:tcPr>
            <w:tcW w:w="708" w:type="dxa"/>
          </w:tcPr>
          <w:p w14:paraId="3A37735E" w14:textId="4813230E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ک</w:t>
            </w:r>
          </w:p>
        </w:tc>
        <w:tc>
          <w:tcPr>
            <w:tcW w:w="709" w:type="dxa"/>
          </w:tcPr>
          <w:p w14:paraId="7C51A2D4" w14:textId="5908CFE2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گ</w:t>
            </w:r>
          </w:p>
        </w:tc>
      </w:tr>
    </w:tbl>
    <w:p w14:paraId="37956061" w14:textId="1C43E2F9" w:rsidR="00FE3A4D" w:rsidRPr="009D295C" w:rsidRDefault="00FE3A4D" w:rsidP="00780C0C">
      <w:pPr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t xml:space="preserve">   </w:t>
      </w:r>
    </w:p>
    <w:p w14:paraId="640FC4D4" w14:textId="77EFBA9E" w:rsidR="00780C0C" w:rsidRPr="009D295C" w:rsidRDefault="00780C0C" w:rsidP="00780C0C">
      <w:pPr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t xml:space="preserve">ب) * هر هکتار برابر است با 10.000 مترمربع                          </w:t>
      </w:r>
    </w:p>
    <w:tbl>
      <w:tblPr>
        <w:tblStyle w:val="TableGrid"/>
        <w:bidiVisual/>
        <w:tblW w:w="0" w:type="auto"/>
        <w:tblInd w:w="3816" w:type="dxa"/>
        <w:tblLook w:val="04A0" w:firstRow="1" w:lastRow="0" w:firstColumn="1" w:lastColumn="0" w:noHBand="0" w:noVBand="1"/>
      </w:tblPr>
      <w:tblGrid>
        <w:gridCol w:w="1565"/>
        <w:gridCol w:w="845"/>
        <w:gridCol w:w="1979"/>
      </w:tblGrid>
      <w:tr w:rsidR="00780C0C" w:rsidRPr="009D295C" w14:paraId="11A8A170" w14:textId="12114020" w:rsidTr="00780C0C">
        <w:tc>
          <w:tcPr>
            <w:tcW w:w="1565" w:type="dxa"/>
          </w:tcPr>
          <w:p w14:paraId="0B619695" w14:textId="07DE60A8" w:rsidR="00780C0C" w:rsidRPr="009D295C" w:rsidRDefault="00780C0C" w:rsidP="00780C0C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60000</w:t>
            </w:r>
          </w:p>
        </w:tc>
        <w:tc>
          <w:tcPr>
            <w:tcW w:w="845" w:type="dxa"/>
          </w:tcPr>
          <w:p w14:paraId="39DA9591" w14:textId="42D746B8" w:rsidR="00780C0C" w:rsidRPr="009D295C" w:rsidRDefault="00780C0C" w:rsidP="00780C0C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979" w:type="dxa"/>
          </w:tcPr>
          <w:p w14:paraId="3AD5CA44" w14:textId="649622E7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مقدار زمین گوجه</w:t>
            </w:r>
          </w:p>
        </w:tc>
      </w:tr>
      <w:tr w:rsidR="00780C0C" w:rsidRPr="009D295C" w14:paraId="542FF0D6" w14:textId="36BD66D9" w:rsidTr="00780C0C">
        <w:tc>
          <w:tcPr>
            <w:tcW w:w="1565" w:type="dxa"/>
          </w:tcPr>
          <w:p w14:paraId="0D45FD4A" w14:textId="1CD73A25" w:rsidR="00780C0C" w:rsidRPr="009D295C" w:rsidRDefault="00780C0C" w:rsidP="00780C0C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30000</w:t>
            </w:r>
          </w:p>
        </w:tc>
        <w:tc>
          <w:tcPr>
            <w:tcW w:w="845" w:type="dxa"/>
          </w:tcPr>
          <w:p w14:paraId="5112AAD1" w14:textId="57C0DC7B" w:rsidR="00780C0C" w:rsidRPr="009D295C" w:rsidRDefault="00780C0C" w:rsidP="00780C0C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979" w:type="dxa"/>
          </w:tcPr>
          <w:p w14:paraId="1B1F6C00" w14:textId="398DA8CD" w:rsidR="00780C0C" w:rsidRPr="009D295C" w:rsidRDefault="00780C0C" w:rsidP="00780C0C">
            <w:pPr>
              <w:jc w:val="center"/>
              <w:rPr>
                <w:rFonts w:cs="B Nazanin" w:hint="cs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کل زمین</w:t>
            </w:r>
          </w:p>
        </w:tc>
      </w:tr>
    </w:tbl>
    <w:p w14:paraId="736727D2" w14:textId="40AE2C86" w:rsidR="00780C0C" w:rsidRPr="009D295C" w:rsidRDefault="00780C0C" w:rsidP="00780C0C">
      <w:pPr>
        <w:pBdr>
          <w:bottom w:val="single" w:sz="6" w:space="1" w:color="auto"/>
        </w:pBdr>
        <w:rPr>
          <w:rFonts w:cs="B Nazanin" w:hint="cs"/>
          <w:b/>
          <w:bCs/>
          <w:sz w:val="28"/>
          <w:szCs w:val="28"/>
          <w:rtl/>
        </w:rPr>
      </w:pPr>
    </w:p>
    <w:p w14:paraId="2B3A1E3E" w14:textId="77777777" w:rsidR="00780C0C" w:rsidRPr="009D295C" w:rsidRDefault="00780C0C" w:rsidP="00780C0C">
      <w:pPr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t xml:space="preserve">16- الف) متر مکعب </w:t>
      </w:r>
      <w:r w:rsidRPr="009D295C">
        <w:rPr>
          <w:rFonts w:cs="B Nazanin"/>
          <w:b/>
          <w:bCs/>
          <w:position w:val="-6"/>
          <w:sz w:val="28"/>
          <w:szCs w:val="28"/>
        </w:rPr>
        <w:object w:dxaOrig="1359" w:dyaOrig="279" w14:anchorId="52E42619">
          <v:shape id="_x0000_i1026" type="#_x0000_t75" style="width:68.25pt;height:14.25pt" o:ole="">
            <v:imagedata r:id="rId12" o:title=""/>
          </v:shape>
          <o:OLEObject Type="Embed" ProgID="Equation.DSMT4" ShapeID="_x0000_i1026" DrawAspect="Content" ObjectID="_1810748826" r:id="rId13"/>
        </w:object>
      </w:r>
      <w:r w:rsidRPr="009D295C">
        <w:rPr>
          <w:rFonts w:cs="B Nazanin" w:hint="cs"/>
          <w:b/>
          <w:bCs/>
          <w:sz w:val="28"/>
          <w:szCs w:val="28"/>
          <w:rtl/>
        </w:rPr>
        <w:t xml:space="preserve">  </w:t>
      </w:r>
    </w:p>
    <w:p w14:paraId="0F881C1A" w14:textId="77777777" w:rsidR="00CB1E99" w:rsidRPr="009D295C" w:rsidRDefault="00780C0C" w:rsidP="00CB1E99">
      <w:pPr>
        <w:pStyle w:val="ListParagraph"/>
        <w:numPr>
          <w:ilvl w:val="0"/>
          <w:numId w:val="2"/>
        </w:numPr>
        <w:rPr>
          <w:rFonts w:cs="B Nazanin"/>
          <w:b/>
          <w:bCs/>
          <w:sz w:val="28"/>
          <w:szCs w:val="28"/>
        </w:rPr>
      </w:pPr>
      <w:r w:rsidRPr="009D295C">
        <w:rPr>
          <w:rFonts w:cs="B Nazanin" w:hint="cs"/>
          <w:b/>
          <w:bCs/>
          <w:sz w:val="28"/>
          <w:szCs w:val="28"/>
          <w:rtl/>
        </w:rPr>
        <w:t xml:space="preserve">هر مترمکعب برابر است با 1000 لیتر پس حجم استخر برابر است با :   </w:t>
      </w:r>
      <w:r w:rsidR="00CB1E99" w:rsidRPr="009D295C">
        <w:rPr>
          <w:rFonts w:cs="B Nazanin" w:hint="cs"/>
          <w:b/>
          <w:bCs/>
          <w:sz w:val="28"/>
          <w:szCs w:val="28"/>
          <w:rtl/>
        </w:rPr>
        <w:t>لیتر</w:t>
      </w:r>
      <w:r w:rsidR="00CB1E99" w:rsidRPr="009D295C">
        <w:rPr>
          <w:rFonts w:cs="B Nazanin"/>
          <w:b/>
          <w:bCs/>
          <w:position w:val="-6"/>
          <w:sz w:val="28"/>
          <w:szCs w:val="28"/>
        </w:rPr>
        <w:object w:dxaOrig="1980" w:dyaOrig="279" w14:anchorId="53D8E4A8">
          <v:shape id="_x0000_i1027" type="#_x0000_t75" style="width:120pt;height:17.25pt" o:ole="">
            <v:imagedata r:id="rId14" o:title=""/>
          </v:shape>
          <o:OLEObject Type="Embed" ProgID="Equation.DSMT4" ShapeID="_x0000_i1027" DrawAspect="Content" ObjectID="_1810748827" r:id="rId15"/>
        </w:object>
      </w:r>
      <w:r w:rsidRPr="009D295C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3E64B702" w14:textId="4A1AD3DA" w:rsidR="00780C0C" w:rsidRPr="009D295C" w:rsidRDefault="00CB1E99" w:rsidP="00CB1E99">
      <w:pPr>
        <w:ind w:left="360"/>
        <w:rPr>
          <w:rFonts w:cs="B Nazanin" w:hint="cs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13056" wp14:editId="28612BFF">
                <wp:simplePos x="0" y="0"/>
                <wp:positionH relativeFrom="margin">
                  <wp:posOffset>-133350</wp:posOffset>
                </wp:positionH>
                <wp:positionV relativeFrom="paragraph">
                  <wp:posOffset>379730</wp:posOffset>
                </wp:positionV>
                <wp:extent cx="1419225" cy="904875"/>
                <wp:effectExtent l="0" t="0" r="28575" b="28575"/>
                <wp:wrapNone/>
                <wp:docPr id="2" name="Double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4875"/>
                        </a:xfrm>
                        <a:prstGeom prst="brace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36691D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Double Brace 2" o:spid="_x0000_s1026" type="#_x0000_t186" style="position:absolute;margin-left:-10.5pt;margin-top:29.9pt;width:111.75pt;height:71.2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" strokecolor="black [3040]">
                <w10:wrap anchorx="margin"/>
              </v:shape>
            </w:pict>
          </mc:Fallback>
        </mc:AlternateContent>
      </w:r>
      <w:r w:rsidR="00780C0C" w:rsidRPr="009D295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9D295C">
        <w:rPr>
          <w:rFonts w:cs="B Nazanin" w:hint="cs"/>
          <w:b/>
          <w:bCs/>
          <w:sz w:val="28"/>
          <w:szCs w:val="28"/>
          <w:rtl/>
        </w:rPr>
        <w:t xml:space="preserve">ب)                                                 </w:t>
      </w:r>
      <w:r w:rsidR="004B3920" w:rsidRPr="009D295C">
        <w:rPr>
          <w:rFonts w:cs="B Nazanin" w:hint="cs"/>
          <w:b/>
          <w:bCs/>
          <w:sz w:val="28"/>
          <w:szCs w:val="28"/>
          <w:rtl/>
        </w:rPr>
        <w:t xml:space="preserve">                            </w:t>
      </w:r>
      <w:r w:rsidRPr="009D295C"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                     </w:t>
      </w:r>
      <w:r w:rsidR="00780C0C" w:rsidRPr="009D295C">
        <w:rPr>
          <w:rFonts w:cs="B Nazanin" w:hint="cs"/>
          <w:b/>
          <w:bCs/>
          <w:sz w:val="28"/>
          <w:szCs w:val="28"/>
          <w:rtl/>
        </w:rPr>
        <w:t xml:space="preserve">          </w:t>
      </w:r>
    </w:p>
    <w:p w14:paraId="7B8B752A" w14:textId="53FEB5BE" w:rsidR="00FE3A4D" w:rsidRPr="009D295C" w:rsidRDefault="00CB1E99" w:rsidP="004B3920">
      <w:pPr>
        <w:tabs>
          <w:tab w:val="left" w:pos="5310"/>
          <w:tab w:val="left" w:pos="6585"/>
          <w:tab w:val="left" w:pos="7005"/>
          <w:tab w:val="left" w:pos="7620"/>
          <w:tab w:val="left" w:pos="8160"/>
          <w:tab w:val="left" w:pos="8777"/>
          <w:tab w:val="right" w:pos="10772"/>
        </w:tabs>
        <w:jc w:val="right"/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/>
          <w:b/>
          <w:bCs/>
          <w:sz w:val="28"/>
          <w:szCs w:val="28"/>
          <w:rtl/>
        </w:rPr>
        <w:tab/>
      </w:r>
      <w:r w:rsidRPr="009D295C">
        <w:rPr>
          <w:rFonts w:cs="B Nazanin" w:hint="cs"/>
          <w:b/>
          <w:bCs/>
          <w:sz w:val="28"/>
          <w:szCs w:val="28"/>
          <w:rtl/>
        </w:rPr>
        <w:t>مترمربع160مساحت کل استخر=جمع</w:t>
      </w:r>
      <w:r w:rsidR="004B3920" w:rsidRPr="009D295C">
        <w:rPr>
          <w:rFonts w:cs="B Nazanin" w:hint="cs"/>
          <w:b/>
          <w:bCs/>
          <w:sz w:val="28"/>
          <w:szCs w:val="28"/>
          <w:rtl/>
        </w:rPr>
        <w:t xml:space="preserve">   </w:t>
      </w:r>
      <w:r w:rsidRPr="009D295C">
        <w:rPr>
          <w:rFonts w:cs="B Nazanin"/>
          <w:b/>
          <w:bCs/>
          <w:sz w:val="28"/>
          <w:szCs w:val="28"/>
          <w:rtl/>
        </w:rPr>
        <w:tab/>
      </w:r>
      <w:r w:rsidRPr="009D295C">
        <w:rPr>
          <w:rFonts w:cs="B Nazanin"/>
          <w:b/>
          <w:bCs/>
          <w:position w:val="-42"/>
          <w:sz w:val="28"/>
          <w:szCs w:val="28"/>
        </w:rPr>
        <w:object w:dxaOrig="1760" w:dyaOrig="999" w14:anchorId="2C3B238A">
          <v:shape id="_x0000_i1028" type="#_x0000_t75" style="width:87.75pt;height:50.25pt" o:ole="">
            <v:imagedata r:id="rId16" o:title=""/>
          </v:shape>
          <o:OLEObject Type="Embed" ProgID="Equation.DSMT4" ShapeID="_x0000_i1028" DrawAspect="Content" ObjectID="_1810748828" r:id="rId17"/>
        </w:object>
      </w:r>
      <w:r w:rsidRPr="009D295C">
        <w:rPr>
          <w:rFonts w:cs="B Nazanin" w:hint="cs"/>
          <w:b/>
          <w:bCs/>
          <w:sz w:val="28"/>
          <w:szCs w:val="28"/>
          <w:rtl/>
        </w:rPr>
        <w:t xml:space="preserve">    </w:t>
      </w:r>
    </w:p>
    <w:p w14:paraId="301AC605" w14:textId="65BBAEFD" w:rsidR="004B3920" w:rsidRPr="009D295C" w:rsidRDefault="004B3920" w:rsidP="004B3920">
      <w:pPr>
        <w:pStyle w:val="ListParagraph"/>
        <w:numPr>
          <w:ilvl w:val="0"/>
          <w:numId w:val="2"/>
        </w:numPr>
        <w:tabs>
          <w:tab w:val="left" w:pos="7862"/>
          <w:tab w:val="left" w:pos="8865"/>
          <w:tab w:val="right" w:pos="10772"/>
        </w:tabs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lastRenderedPageBreak/>
        <w:t>هر یک کیلوگرم 1000 گرم است.</w:t>
      </w:r>
      <w:r w:rsidRPr="009D295C">
        <w:rPr>
          <w:rFonts w:cs="B Nazanin"/>
          <w:b/>
          <w:bCs/>
          <w:sz w:val="28"/>
          <w:szCs w:val="28"/>
        </w:rPr>
        <w:tab/>
      </w:r>
      <w:r w:rsidRPr="009D295C">
        <w:rPr>
          <w:rFonts w:cs="B Nazanin" w:hint="cs"/>
          <w:b/>
          <w:bCs/>
          <w:sz w:val="28"/>
          <w:szCs w:val="28"/>
          <w:rtl/>
        </w:rPr>
        <w:t>کیلوگرم</w:t>
      </w:r>
      <w:r w:rsidRPr="009D295C">
        <w:rPr>
          <w:rFonts w:cs="B Nazanin"/>
          <w:b/>
          <w:bCs/>
          <w:sz w:val="28"/>
          <w:szCs w:val="28"/>
        </w:rPr>
        <w:t xml:space="preserve">       </w:t>
      </w:r>
      <w:r w:rsidRPr="009D295C">
        <w:rPr>
          <w:rFonts w:cs="B Nazanin"/>
          <w:position w:val="-4"/>
          <w:sz w:val="28"/>
          <w:szCs w:val="28"/>
        </w:rPr>
        <w:object w:dxaOrig="180" w:dyaOrig="279" w14:anchorId="1A9CCF34">
          <v:shape id="_x0000_i1030" type="#_x0000_t75" style="width:9pt;height:14.25pt" o:ole="">
            <v:imagedata r:id="rId18" o:title=""/>
          </v:shape>
          <o:OLEObject Type="Embed" ProgID="Equation.DSMT4" ShapeID="_x0000_i1030" DrawAspect="Content" ObjectID="_1810748829" r:id="rId19"/>
        </w:object>
      </w:r>
      <w:r w:rsidRPr="009D295C">
        <w:rPr>
          <w:rFonts w:cs="B Nazanin"/>
          <w:b/>
          <w:bCs/>
          <w:sz w:val="28"/>
          <w:szCs w:val="28"/>
          <w:rtl/>
        </w:rPr>
        <w:t xml:space="preserve"> </w:t>
      </w:r>
      <w:r w:rsidRPr="009D295C">
        <w:rPr>
          <w:rFonts w:cs="B Nazanin"/>
          <w:position w:val="-6"/>
          <w:sz w:val="28"/>
          <w:szCs w:val="28"/>
        </w:rPr>
        <w:object w:dxaOrig="1440" w:dyaOrig="279" w14:anchorId="06170284">
          <v:shape id="_x0000_i1029" type="#_x0000_t75" style="width:1in;height:14.25pt" o:ole="">
            <v:imagedata r:id="rId20" o:title=""/>
          </v:shape>
          <o:OLEObject Type="Embed" ProgID="Equation.DSMT4" ShapeID="_x0000_i1029" DrawAspect="Content" ObjectID="_1810748830" r:id="rId21"/>
        </w:object>
      </w:r>
    </w:p>
    <w:p w14:paraId="459EC471" w14:textId="1060AC71" w:rsidR="00CB1E99" w:rsidRPr="009D295C" w:rsidRDefault="004B3920" w:rsidP="004B3920">
      <w:pPr>
        <w:pStyle w:val="ListParagraph"/>
        <w:numPr>
          <w:ilvl w:val="0"/>
          <w:numId w:val="2"/>
        </w:numPr>
        <w:pBdr>
          <w:bottom w:val="single" w:sz="6" w:space="1" w:color="auto"/>
        </w:pBdr>
        <w:tabs>
          <w:tab w:val="left" w:pos="434"/>
          <w:tab w:val="right" w:pos="8324"/>
        </w:tabs>
        <w:rPr>
          <w:rFonts w:cs="B Nazanin" w:hint="cs"/>
          <w:b/>
          <w:bCs/>
          <w:sz w:val="28"/>
          <w:szCs w:val="28"/>
        </w:rPr>
      </w:pPr>
      <w:r w:rsidRPr="009D295C">
        <w:rPr>
          <w:rFonts w:cs="B Nazanin" w:hint="cs"/>
          <w:b/>
          <w:bCs/>
          <w:sz w:val="28"/>
          <w:szCs w:val="28"/>
          <w:rtl/>
        </w:rPr>
        <w:t>هر 1000 تومان برابر است با 10.000ریال</w:t>
      </w:r>
      <w:r w:rsidRPr="009D295C">
        <w:rPr>
          <w:rFonts w:cs="B Nazanin"/>
          <w:b/>
          <w:bCs/>
          <w:sz w:val="28"/>
          <w:szCs w:val="28"/>
          <w:rtl/>
        </w:rPr>
        <w:tab/>
      </w:r>
      <w:r w:rsidRPr="009D295C">
        <w:rPr>
          <w:rFonts w:cs="B Nazanin"/>
          <w:noProof/>
          <w:sz w:val="28"/>
          <w:szCs w:val="28"/>
        </w:rPr>
        <w:object w:dxaOrig="225" w:dyaOrig="225" w14:anchorId="6C6B7719">
          <v:shape id="_x0000_s1027" type="#_x0000_t75" style="position:absolute;left:0;text-align:left;margin-left:0;margin-top:0;width:113.25pt;height:14.25pt;z-index:251662336;mso-position-horizontal:left;mso-position-horizontal-relative:text;mso-position-vertical-relative:text">
            <v:imagedata r:id="rId22" o:title=""/>
            <w10:wrap type="square" side="right"/>
          </v:shape>
          <o:OLEObject Type="Embed" ProgID="Equation.DSMT4" ShapeID="_x0000_s1027" DrawAspect="Content" ObjectID="_1810748843" r:id="rId23"/>
        </w:object>
      </w:r>
      <w:r w:rsidRPr="009D295C">
        <w:rPr>
          <w:rFonts w:cs="B Nazanin" w:hint="cs"/>
          <w:b/>
          <w:bCs/>
          <w:sz w:val="28"/>
          <w:szCs w:val="28"/>
          <w:rtl/>
        </w:rPr>
        <w:t>ریال</w:t>
      </w:r>
      <w:r w:rsidRPr="009D295C">
        <w:rPr>
          <w:rFonts w:cs="B Nazanin"/>
          <w:b/>
          <w:bCs/>
          <w:sz w:val="28"/>
          <w:szCs w:val="28"/>
          <w:rtl/>
        </w:rPr>
        <w:br w:type="textWrapping" w:clear="all"/>
      </w:r>
    </w:p>
    <w:tbl>
      <w:tblPr>
        <w:tblStyle w:val="TableGrid"/>
        <w:tblpPr w:leftFromText="180" w:rightFromText="180" w:vertAnchor="text" w:horzAnchor="page" w:tblpX="5491" w:tblpY="405"/>
        <w:bidiVisual/>
        <w:tblW w:w="0" w:type="auto"/>
        <w:tblLook w:val="04A0" w:firstRow="1" w:lastRow="0" w:firstColumn="1" w:lastColumn="0" w:noHBand="0" w:noVBand="1"/>
      </w:tblPr>
      <w:tblGrid>
        <w:gridCol w:w="993"/>
        <w:gridCol w:w="924"/>
        <w:gridCol w:w="777"/>
      </w:tblGrid>
      <w:tr w:rsidR="004B3920" w:rsidRPr="009D295C" w14:paraId="310D2934" w14:textId="77777777" w:rsidTr="004B3920">
        <w:tc>
          <w:tcPr>
            <w:tcW w:w="993" w:type="dxa"/>
          </w:tcPr>
          <w:p w14:paraId="0ECC79C0" w14:textId="77777777" w:rsidR="004B3920" w:rsidRPr="009D295C" w:rsidRDefault="004B3920" w:rsidP="004B3920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24" w:type="dxa"/>
          </w:tcPr>
          <w:p w14:paraId="55677CC3" w14:textId="77777777" w:rsidR="004B3920" w:rsidRPr="009D295C" w:rsidRDefault="004B3920" w:rsidP="004B3920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77" w:type="dxa"/>
          </w:tcPr>
          <w:p w14:paraId="7E2A1FA6" w14:textId="77777777" w:rsidR="004B3920" w:rsidRPr="009D295C" w:rsidRDefault="004B3920" w:rsidP="004B3920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طول</w:t>
            </w:r>
          </w:p>
        </w:tc>
      </w:tr>
      <w:tr w:rsidR="004B3920" w:rsidRPr="009D295C" w14:paraId="51A3DA14" w14:textId="77777777" w:rsidTr="004B3920">
        <w:tc>
          <w:tcPr>
            <w:tcW w:w="993" w:type="dxa"/>
          </w:tcPr>
          <w:p w14:paraId="60F27A25" w14:textId="77777777" w:rsidR="004B3920" w:rsidRPr="009D295C" w:rsidRDefault="004B3920" w:rsidP="004B3920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24" w:type="dxa"/>
          </w:tcPr>
          <w:p w14:paraId="5144B781" w14:textId="77777777" w:rsidR="004B3920" w:rsidRPr="009D295C" w:rsidRDefault="004B3920" w:rsidP="004B3920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77" w:type="dxa"/>
          </w:tcPr>
          <w:p w14:paraId="5440B670" w14:textId="77777777" w:rsidR="004B3920" w:rsidRPr="009D295C" w:rsidRDefault="004B3920" w:rsidP="004B3920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عرض</w:t>
            </w:r>
          </w:p>
        </w:tc>
      </w:tr>
      <w:tr w:rsidR="004B3920" w:rsidRPr="009D295C" w14:paraId="7A19AEBD" w14:textId="77777777" w:rsidTr="004B3920">
        <w:tc>
          <w:tcPr>
            <w:tcW w:w="993" w:type="dxa"/>
          </w:tcPr>
          <w:p w14:paraId="15F2009E" w14:textId="77777777" w:rsidR="004B3920" w:rsidRPr="009D295C" w:rsidRDefault="004B3920" w:rsidP="004B3920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24" w:type="dxa"/>
          </w:tcPr>
          <w:p w14:paraId="000E6E97" w14:textId="77777777" w:rsidR="004B3920" w:rsidRPr="009D295C" w:rsidRDefault="004B3920" w:rsidP="004B3920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777" w:type="dxa"/>
          </w:tcPr>
          <w:p w14:paraId="44B54B61" w14:textId="77777777" w:rsidR="004B3920" w:rsidRPr="009D295C" w:rsidRDefault="004B3920" w:rsidP="004B3920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محیط</w:t>
            </w:r>
          </w:p>
        </w:tc>
      </w:tr>
    </w:tbl>
    <w:p w14:paraId="30D6324D" w14:textId="465182B8" w:rsidR="004B3920" w:rsidRPr="009D295C" w:rsidRDefault="004B3920" w:rsidP="004B3920">
      <w:pPr>
        <w:tabs>
          <w:tab w:val="left" w:pos="434"/>
          <w:tab w:val="right" w:pos="8324"/>
        </w:tabs>
        <w:ind w:left="360"/>
        <w:rPr>
          <w:rFonts w:cs="B Nazanin"/>
          <w:b/>
          <w:bCs/>
          <w:sz w:val="28"/>
          <w:szCs w:val="28"/>
          <w:rtl/>
        </w:rPr>
      </w:pPr>
      <w:r w:rsidRPr="009D295C">
        <w:rPr>
          <w:rFonts w:cs="B Nazanin" w:hint="cs"/>
          <w:b/>
          <w:bCs/>
          <w:sz w:val="28"/>
          <w:szCs w:val="28"/>
          <w:rtl/>
        </w:rPr>
        <w:t xml:space="preserve"> 17-</w:t>
      </w:r>
    </w:p>
    <w:p w14:paraId="1C5C3ECB" w14:textId="46150E66" w:rsidR="004B3920" w:rsidRPr="009D295C" w:rsidRDefault="004B3920" w:rsidP="004B3920">
      <w:pPr>
        <w:tabs>
          <w:tab w:val="left" w:pos="434"/>
          <w:tab w:val="right" w:pos="8324"/>
        </w:tabs>
        <w:ind w:left="360"/>
        <w:rPr>
          <w:rFonts w:cs="B Nazanin"/>
          <w:b/>
          <w:bCs/>
          <w:sz w:val="28"/>
          <w:szCs w:val="28"/>
          <w:rtl/>
        </w:rPr>
      </w:pPr>
    </w:p>
    <w:p w14:paraId="37038042" w14:textId="593C203A" w:rsidR="004B3920" w:rsidRPr="009D295C" w:rsidRDefault="004B3920" w:rsidP="004B3920">
      <w:pPr>
        <w:tabs>
          <w:tab w:val="left" w:pos="434"/>
          <w:tab w:val="right" w:pos="8324"/>
        </w:tabs>
        <w:ind w:left="360"/>
        <w:rPr>
          <w:rFonts w:cs="B Nazanin"/>
          <w:b/>
          <w:bCs/>
          <w:sz w:val="28"/>
          <w:szCs w:val="28"/>
          <w:rtl/>
        </w:rPr>
      </w:pPr>
    </w:p>
    <w:p w14:paraId="72AD492D" w14:textId="371F87C6" w:rsidR="004B3920" w:rsidRPr="009D295C" w:rsidRDefault="004B3920" w:rsidP="004B3920">
      <w:pPr>
        <w:pBdr>
          <w:bottom w:val="single" w:sz="6" w:space="1" w:color="auto"/>
        </w:pBdr>
        <w:rPr>
          <w:rFonts w:cs="B Nazanin" w:hint="cs"/>
          <w:sz w:val="28"/>
          <w:szCs w:val="28"/>
          <w:rtl/>
        </w:rPr>
      </w:pPr>
      <w:r w:rsidRPr="009D295C">
        <w:rPr>
          <w:rFonts w:cs="B Nazanin" w:hint="cs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A8920B" wp14:editId="5801D107">
                <wp:simplePos x="0" y="0"/>
                <wp:positionH relativeFrom="column">
                  <wp:posOffset>5802630</wp:posOffset>
                </wp:positionH>
                <wp:positionV relativeFrom="paragraph">
                  <wp:posOffset>45720</wp:posOffset>
                </wp:positionV>
                <wp:extent cx="504825" cy="142875"/>
                <wp:effectExtent l="0" t="0" r="28575" b="28575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428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3BB36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456.9pt;margin-top:3.6pt;width:39.7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" adj="3057" fillcolor="black [3200]" strokecolor="black [1600]" strokeweight="2pt"/>
            </w:pict>
          </mc:Fallback>
        </mc:AlternateContent>
      </w:r>
      <w:r w:rsidRPr="009D295C">
        <w:rPr>
          <w:rFonts w:cs="B Nazanin" w:hint="cs"/>
          <w:sz w:val="28"/>
          <w:szCs w:val="28"/>
          <w:rtl/>
        </w:rPr>
        <w:t xml:space="preserve">مساحت                </w:t>
      </w:r>
      <w:r w:rsidRPr="009D295C">
        <w:rPr>
          <w:rFonts w:cs="B Nazanin"/>
          <w:position w:val="-4"/>
          <w:sz w:val="28"/>
          <w:szCs w:val="28"/>
        </w:rPr>
        <w:object w:dxaOrig="180" w:dyaOrig="279" w14:anchorId="5B946BE2">
          <v:shape id="_x0000_i1031" type="#_x0000_t75" style="width:9pt;height:14.25pt" o:ole="">
            <v:imagedata r:id="rId18" o:title=""/>
          </v:shape>
          <o:OLEObject Type="Embed" ProgID="Equation.DSMT4" ShapeID="_x0000_i1031" DrawAspect="Content" ObjectID="_1810748831" r:id="rId24"/>
        </w:object>
      </w:r>
      <w:r w:rsidRPr="009D295C">
        <w:rPr>
          <w:rFonts w:cs="B Nazanin"/>
          <w:sz w:val="28"/>
          <w:szCs w:val="28"/>
        </w:rPr>
        <w:t xml:space="preserve"> </w:t>
      </w:r>
      <w:r w:rsidRPr="009D295C">
        <w:rPr>
          <w:rFonts w:cs="B Nazanin"/>
          <w:position w:val="-6"/>
          <w:sz w:val="28"/>
          <w:szCs w:val="28"/>
        </w:rPr>
        <w:object w:dxaOrig="1260" w:dyaOrig="279" w14:anchorId="391F88B6">
          <v:shape id="_x0000_i1032" type="#_x0000_t75" style="width:63pt;height:14.25pt" o:ole="">
            <v:imagedata r:id="rId25" o:title=""/>
          </v:shape>
          <o:OLEObject Type="Embed" ProgID="Equation.DSMT4" ShapeID="_x0000_i1032" DrawAspect="Content" ObjectID="_1810748832" r:id="rId26"/>
        </w:object>
      </w:r>
    </w:p>
    <w:p w14:paraId="2734084D" w14:textId="77777777" w:rsidR="004B3920" w:rsidRPr="009D295C" w:rsidRDefault="004B3920" w:rsidP="004B3920">
      <w:pPr>
        <w:rPr>
          <w:rFonts w:cs="B Nazanin"/>
          <w:sz w:val="28"/>
          <w:szCs w:val="28"/>
          <w:rtl/>
        </w:rPr>
      </w:pPr>
      <w:r w:rsidRPr="009D295C">
        <w:rPr>
          <w:rFonts w:cs="B Nazanin" w:hint="cs"/>
          <w:sz w:val="28"/>
          <w:szCs w:val="28"/>
          <w:rtl/>
        </w:rPr>
        <w:t>18-</w:t>
      </w:r>
    </w:p>
    <w:tbl>
      <w:tblPr>
        <w:tblStyle w:val="TableGrid"/>
        <w:tblpPr w:leftFromText="180" w:rightFromText="180" w:vertAnchor="text" w:horzAnchor="page" w:tblpX="4357" w:tblpY="405"/>
        <w:bidiVisual/>
        <w:tblW w:w="0" w:type="auto"/>
        <w:tblLook w:val="04A0" w:firstRow="1" w:lastRow="0" w:firstColumn="1" w:lastColumn="0" w:noHBand="0" w:noVBand="1"/>
      </w:tblPr>
      <w:tblGrid>
        <w:gridCol w:w="1276"/>
        <w:gridCol w:w="924"/>
        <w:gridCol w:w="1628"/>
      </w:tblGrid>
      <w:tr w:rsidR="004B3920" w:rsidRPr="009D295C" w14:paraId="1D8D82CB" w14:textId="77777777" w:rsidTr="009D295C">
        <w:tc>
          <w:tcPr>
            <w:tcW w:w="1276" w:type="dxa"/>
          </w:tcPr>
          <w:p w14:paraId="122F4479" w14:textId="1670454F" w:rsidR="004B3920" w:rsidRPr="009D295C" w:rsidRDefault="009D295C" w:rsidP="009D295C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420.000</w:t>
            </w:r>
          </w:p>
        </w:tc>
        <w:tc>
          <w:tcPr>
            <w:tcW w:w="924" w:type="dxa"/>
          </w:tcPr>
          <w:p w14:paraId="3A6288E9" w14:textId="0D224246" w:rsidR="004B3920" w:rsidRPr="009D295C" w:rsidRDefault="009D295C" w:rsidP="009D295C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1628" w:type="dxa"/>
          </w:tcPr>
          <w:p w14:paraId="712B19E6" w14:textId="5E0AD0D3" w:rsidR="004B3920" w:rsidRPr="009D295C" w:rsidRDefault="009D295C" w:rsidP="009D295C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قیمت اولیه</w:t>
            </w:r>
          </w:p>
        </w:tc>
      </w:tr>
      <w:tr w:rsidR="004B3920" w:rsidRPr="009D295C" w14:paraId="72CF0368" w14:textId="77777777" w:rsidTr="009D295C">
        <w:tc>
          <w:tcPr>
            <w:tcW w:w="1276" w:type="dxa"/>
          </w:tcPr>
          <w:p w14:paraId="58DF717F" w14:textId="1254AD40" w:rsidR="004B3920" w:rsidRPr="009D295C" w:rsidRDefault="009D295C" w:rsidP="009D295C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63.000</w:t>
            </w:r>
          </w:p>
        </w:tc>
        <w:tc>
          <w:tcPr>
            <w:tcW w:w="924" w:type="dxa"/>
          </w:tcPr>
          <w:p w14:paraId="0F12077B" w14:textId="52FDA615" w:rsidR="004B3920" w:rsidRPr="009D295C" w:rsidRDefault="009D295C" w:rsidP="009D295C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628" w:type="dxa"/>
          </w:tcPr>
          <w:p w14:paraId="41B5B434" w14:textId="2890438D" w:rsidR="004B3920" w:rsidRPr="009D295C" w:rsidRDefault="009D295C" w:rsidP="009D295C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تخفیف</w:t>
            </w:r>
          </w:p>
        </w:tc>
      </w:tr>
      <w:tr w:rsidR="004B3920" w:rsidRPr="009D295C" w14:paraId="3C685B0F" w14:textId="77777777" w:rsidTr="009D295C">
        <w:tc>
          <w:tcPr>
            <w:tcW w:w="1276" w:type="dxa"/>
          </w:tcPr>
          <w:p w14:paraId="0AC2A8CB" w14:textId="6C1F92EE" w:rsidR="004B3920" w:rsidRPr="009D295C" w:rsidRDefault="009D295C" w:rsidP="009D295C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357.000</w:t>
            </w:r>
          </w:p>
        </w:tc>
        <w:tc>
          <w:tcPr>
            <w:tcW w:w="924" w:type="dxa"/>
          </w:tcPr>
          <w:p w14:paraId="68D21889" w14:textId="72CAD111" w:rsidR="004B3920" w:rsidRPr="009D295C" w:rsidRDefault="009D295C" w:rsidP="009D295C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85</w:t>
            </w:r>
          </w:p>
        </w:tc>
        <w:tc>
          <w:tcPr>
            <w:tcW w:w="1628" w:type="dxa"/>
          </w:tcPr>
          <w:p w14:paraId="5F0420BA" w14:textId="5883AA1D" w:rsidR="004B3920" w:rsidRPr="009D295C" w:rsidRDefault="009D295C" w:rsidP="009D295C">
            <w:pPr>
              <w:tabs>
                <w:tab w:val="left" w:pos="434"/>
                <w:tab w:val="right" w:pos="8324"/>
              </w:tabs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9D295C">
              <w:rPr>
                <w:rFonts w:cs="B Nazanin" w:hint="cs"/>
                <w:b/>
                <w:bCs/>
                <w:sz w:val="28"/>
                <w:szCs w:val="28"/>
                <w:rtl/>
              </w:rPr>
              <w:t>قیمت فروش</w:t>
            </w:r>
          </w:p>
        </w:tc>
      </w:tr>
    </w:tbl>
    <w:p w14:paraId="61E6072A" w14:textId="49DFE092" w:rsidR="009D295C" w:rsidRPr="009D295C" w:rsidRDefault="009D295C" w:rsidP="004B3920">
      <w:pPr>
        <w:rPr>
          <w:rFonts w:cs="B Nazanin"/>
          <w:sz w:val="28"/>
          <w:szCs w:val="28"/>
          <w:rtl/>
        </w:rPr>
      </w:pPr>
    </w:p>
    <w:p w14:paraId="331445BC" w14:textId="77777777" w:rsidR="009D295C" w:rsidRPr="009D295C" w:rsidRDefault="009D295C" w:rsidP="009D295C">
      <w:pPr>
        <w:rPr>
          <w:rFonts w:cs="B Nazanin"/>
          <w:sz w:val="28"/>
          <w:szCs w:val="28"/>
          <w:rtl/>
        </w:rPr>
      </w:pPr>
    </w:p>
    <w:p w14:paraId="5104BF4F" w14:textId="5CF6F3B7" w:rsidR="009D295C" w:rsidRPr="009D295C" w:rsidRDefault="009D295C" w:rsidP="009D295C">
      <w:pPr>
        <w:rPr>
          <w:rFonts w:cs="B Nazanin"/>
          <w:sz w:val="28"/>
          <w:szCs w:val="28"/>
          <w:rtl/>
        </w:rPr>
      </w:pPr>
    </w:p>
    <w:p w14:paraId="08F0A06E" w14:textId="1247537C" w:rsidR="009D295C" w:rsidRPr="009D295C" w:rsidRDefault="009D295C" w:rsidP="009D295C">
      <w:pPr>
        <w:pBdr>
          <w:bottom w:val="single" w:sz="6" w:space="1" w:color="auto"/>
        </w:pBdr>
        <w:rPr>
          <w:rFonts w:cs="B Nazanin"/>
          <w:sz w:val="28"/>
          <w:szCs w:val="28"/>
          <w:rtl/>
        </w:rPr>
      </w:pPr>
    </w:p>
    <w:p w14:paraId="0CE1F1E9" w14:textId="5EAFEB7D" w:rsidR="009D295C" w:rsidRPr="009D295C" w:rsidRDefault="009D295C" w:rsidP="009D295C">
      <w:pPr>
        <w:rPr>
          <w:rFonts w:cs="B Nazanin"/>
          <w:sz w:val="28"/>
          <w:szCs w:val="28"/>
          <w:rtl/>
        </w:rPr>
      </w:pPr>
      <w:r w:rsidRPr="009D295C">
        <w:rPr>
          <w:rFonts w:cs="B Nazanin" w:hint="cs"/>
          <w:sz w:val="28"/>
          <w:szCs w:val="28"/>
          <w:rtl/>
        </w:rPr>
        <w:t>19-</w:t>
      </w:r>
      <w:r w:rsidRPr="009D295C">
        <w:rPr>
          <w:rFonts w:cs="B Nazanin"/>
          <w:position w:val="-4"/>
          <w:sz w:val="28"/>
          <w:szCs w:val="28"/>
        </w:rPr>
        <w:object w:dxaOrig="180" w:dyaOrig="279" w14:anchorId="5B68DCA3">
          <v:shape id="_x0000_i1033" type="#_x0000_t75" style="width:9pt;height:14.25pt" o:ole="">
            <v:imagedata r:id="rId18" o:title=""/>
          </v:shape>
          <o:OLEObject Type="Embed" ProgID="Equation.DSMT4" ShapeID="_x0000_i1033" DrawAspect="Content" ObjectID="_1810748833" r:id="rId27"/>
        </w:object>
      </w:r>
      <w:r w:rsidRPr="009D295C">
        <w:rPr>
          <w:rFonts w:cs="B Nazanin" w:hint="cs"/>
          <w:sz w:val="28"/>
          <w:szCs w:val="28"/>
          <w:rtl/>
        </w:rPr>
        <w:t xml:space="preserve">  محیط= </w:t>
      </w:r>
      <w:r w:rsidRPr="009D295C">
        <w:rPr>
          <w:rFonts w:cs="B Nazanin"/>
          <w:position w:val="-24"/>
          <w:sz w:val="28"/>
          <w:szCs w:val="28"/>
        </w:rPr>
        <w:object w:dxaOrig="2600" w:dyaOrig="620" w14:anchorId="7EF7A612">
          <v:shape id="_x0000_i1034" type="#_x0000_t75" style="width:129.75pt;height:30.75pt" o:ole="">
            <v:imagedata r:id="rId28" o:title=""/>
          </v:shape>
          <o:OLEObject Type="Embed" ProgID="Equation.DSMT4" ShapeID="_x0000_i1034" DrawAspect="Content" ObjectID="_1810748834" r:id="rId29"/>
        </w:object>
      </w:r>
    </w:p>
    <w:p w14:paraId="67BE723D" w14:textId="77777777" w:rsidR="009D295C" w:rsidRPr="009D295C" w:rsidRDefault="009D295C" w:rsidP="009D295C">
      <w:pPr>
        <w:rPr>
          <w:rFonts w:cs="B Nazanin"/>
          <w:sz w:val="28"/>
          <w:szCs w:val="28"/>
          <w:rtl/>
        </w:rPr>
      </w:pPr>
      <w:r w:rsidRPr="009D295C">
        <w:rPr>
          <w:rFonts w:cs="B Nazanin" w:hint="cs"/>
          <w:sz w:val="28"/>
          <w:szCs w:val="28"/>
          <w:rtl/>
        </w:rPr>
        <w:t xml:space="preserve">           مساحت= </w:t>
      </w:r>
      <w:r w:rsidRPr="009D295C">
        <w:rPr>
          <w:rFonts w:cs="B Nazanin"/>
          <w:position w:val="-24"/>
          <w:sz w:val="28"/>
          <w:szCs w:val="28"/>
        </w:rPr>
        <w:object w:dxaOrig="1980" w:dyaOrig="620" w14:anchorId="79F123A3">
          <v:shape id="_x0000_i1035" type="#_x0000_t75" style="width:99pt;height:30.75pt" o:ole="">
            <v:imagedata r:id="rId30" o:title=""/>
          </v:shape>
          <o:OLEObject Type="Embed" ProgID="Equation.DSMT4" ShapeID="_x0000_i1035" DrawAspect="Content" ObjectID="_1810748835" r:id="rId31"/>
        </w:object>
      </w:r>
    </w:p>
    <w:p w14:paraId="53752DE7" w14:textId="77777777" w:rsidR="009D295C" w:rsidRPr="009D295C" w:rsidRDefault="009D295C" w:rsidP="009D295C">
      <w:pPr>
        <w:rPr>
          <w:rFonts w:cs="B Nazanin"/>
          <w:sz w:val="28"/>
          <w:szCs w:val="28"/>
          <w:rtl/>
        </w:rPr>
      </w:pPr>
    </w:p>
    <w:p w14:paraId="6CDFDBE7" w14:textId="4D545739" w:rsidR="00044DA7" w:rsidRPr="00044DA7" w:rsidRDefault="0021635D" w:rsidP="0021635D">
      <w:pPr>
        <w:pBdr>
          <w:top w:val="single" w:sz="6" w:space="1" w:color="auto"/>
        </w:pBdr>
        <w:rPr>
          <w:rFonts w:cs="B Nazanin"/>
          <w:sz w:val="28"/>
          <w:szCs w:val="28"/>
        </w:rPr>
      </w:pPr>
      <w:r w:rsidRPr="00044DA7">
        <w:rPr>
          <w:rFonts w:cs="B Nazanin" w:hint="cs"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042673" wp14:editId="70451400">
                <wp:simplePos x="0" y="0"/>
                <wp:positionH relativeFrom="column">
                  <wp:posOffset>2078355</wp:posOffset>
                </wp:positionH>
                <wp:positionV relativeFrom="paragraph">
                  <wp:posOffset>117475</wp:posOffset>
                </wp:positionV>
                <wp:extent cx="161925" cy="228600"/>
                <wp:effectExtent l="0" t="0" r="28575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286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652F7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26" type="#_x0000_t120" style="position:absolute;margin-left:163.65pt;margin-top:9.25pt;width:12.7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" fillcolor="white [3201]" strokecolor="black [3200]" strokeweight="2pt"/>
            </w:pict>
          </mc:Fallback>
        </mc:AlternateContent>
      </w:r>
      <w:r>
        <w:rPr>
          <w:rFonts w:cs="B Nazanin" w:hint="cs"/>
          <w:sz w:val="28"/>
          <w:szCs w:val="28"/>
          <w:rtl/>
          <w:lang w:bidi="ar-SA"/>
        </w:rPr>
        <w:t>20-</w:t>
      </w:r>
      <w:r w:rsidR="00044DA7">
        <w:rPr>
          <w:rFonts w:cs="B Nazanin" w:hint="cs"/>
          <w:sz w:val="28"/>
          <w:szCs w:val="28"/>
          <w:rtl/>
        </w:rPr>
        <w:t xml:space="preserve"> </w:t>
      </w:r>
      <w:r w:rsidR="00044DA7" w:rsidRPr="00334CD3">
        <w:rPr>
          <w:position w:val="-28"/>
        </w:rPr>
        <w:object w:dxaOrig="540" w:dyaOrig="680" w14:anchorId="7D79EF0B">
          <v:shape id="_x0000_i1036" type="#_x0000_t75" style="width:27pt;height:33.75pt" o:ole="">
            <v:imagedata r:id="rId32" o:title=""/>
          </v:shape>
          <o:OLEObject Type="Embed" ProgID="Equation.DSMT4" ShapeID="_x0000_i1036" DrawAspect="Content" ObjectID="_1810748836" r:id="rId33"/>
        </w:object>
      </w:r>
      <w:r w:rsidR="00044DA7">
        <w:rPr>
          <w:rFonts w:cs="B Nazanin" w:hint="cs"/>
          <w:sz w:val="28"/>
          <w:szCs w:val="28"/>
          <w:rtl/>
        </w:rPr>
        <w:t xml:space="preserve"> ، </w:t>
      </w:r>
      <w:r w:rsidR="00044DA7" w:rsidRPr="00044DA7">
        <w:rPr>
          <w:rFonts w:cs="B Nazanin" w:hint="cs"/>
          <w:sz w:val="28"/>
          <w:szCs w:val="28"/>
          <w:rtl/>
        </w:rPr>
        <w:t xml:space="preserve"> هرگاه نقطه ای روی محور طول ها باشد، عرض آن قطعا صفر است پس      می شود 6</w:t>
      </w:r>
    </w:p>
    <w:p w14:paraId="37A2F821" w14:textId="77777777" w:rsidR="0021635D" w:rsidRDefault="0021635D" w:rsidP="00044DA7">
      <w:pPr>
        <w:pBdr>
          <w:bottom w:val="single" w:sz="6" w:space="1" w:color="auto"/>
        </w:pBdr>
        <w:rPr>
          <w:rFonts w:cs="B Nazanin"/>
          <w:sz w:val="28"/>
          <w:szCs w:val="28"/>
          <w:rtl/>
        </w:rPr>
      </w:pPr>
    </w:p>
    <w:p w14:paraId="796A1DEF" w14:textId="77777777" w:rsidR="0021635D" w:rsidRDefault="0021635D" w:rsidP="00044DA7">
      <w:pPr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21-</w:t>
      </w:r>
    </w:p>
    <w:p w14:paraId="6DEE1AB9" w14:textId="36D88C16" w:rsidR="0021635D" w:rsidRDefault="0021635D" w:rsidP="0021635D">
      <w:pPr>
        <w:jc w:val="righ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مساحت دایره</w:t>
      </w:r>
      <w:r w:rsidR="00AA0646" w:rsidRPr="009802E3">
        <w:rPr>
          <w:rFonts w:cs="B Nazanin"/>
          <w:position w:val="-6"/>
          <w:sz w:val="28"/>
          <w:szCs w:val="28"/>
        </w:rPr>
        <w:object w:dxaOrig="180" w:dyaOrig="279" w14:anchorId="32749A93">
          <v:shape id="_x0000_i1042" type="#_x0000_t75" style="width:9pt;height:14.25pt" o:ole="">
            <v:imagedata r:id="rId34" o:title=""/>
          </v:shape>
          <o:OLEObject Type="Embed" ProgID="Equation.DSMT4" ShapeID="_x0000_i1042" DrawAspect="Content" ObjectID="_1810748837" r:id="rId35"/>
        </w:object>
      </w:r>
      <w:r>
        <w:rPr>
          <w:rFonts w:cs="B Nazanin" w:hint="cs"/>
          <w:sz w:val="28"/>
          <w:szCs w:val="28"/>
          <w:rtl/>
        </w:rPr>
        <w:t>- مساحت مربع  = مساحت چهارگوشه</w:t>
      </w:r>
    </w:p>
    <w:p w14:paraId="2C82FDDD" w14:textId="7FF48AAC" w:rsidR="0021635D" w:rsidRDefault="0021635D" w:rsidP="0021635D">
      <w:pPr>
        <w:jc w:val="right"/>
        <w:rPr>
          <w:rFonts w:cs="B Nazanin"/>
          <w:sz w:val="20"/>
          <w:szCs w:val="20"/>
        </w:rPr>
      </w:pPr>
      <w:r>
        <w:rPr>
          <w:noProof/>
        </w:rPr>
        <w:lastRenderedPageBreak/>
        <w:object w:dxaOrig="225" w:dyaOrig="225" w14:anchorId="258D5379">
          <v:shape id="_x0000_s1028" type="#_x0000_t75" style="position:absolute;margin-left:0;margin-top:.15pt;width:66.75pt;height:14.25pt;z-index:251667456;mso-position-horizontal:left;mso-position-horizontal-relative:text;mso-position-vertical-relative:text">
            <v:imagedata r:id="rId36" o:title=""/>
            <w10:wrap type="square" side="right"/>
          </v:shape>
          <o:OLEObject Type="Embed" ProgID="Equation.DSMT4" ShapeID="_x0000_s1028" DrawAspect="Content" ObjectID="_1810748844" r:id="rId37"/>
        </w:object>
      </w:r>
      <w:r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</w:t>
      </w:r>
      <w:r w:rsidRPr="0021635D">
        <w:rPr>
          <w:rFonts w:cs="B Nazanin" w:hint="cs"/>
          <w:sz w:val="24"/>
          <w:szCs w:val="24"/>
          <w:rtl/>
        </w:rPr>
        <w:t xml:space="preserve">  سانتی متر مربع مساحت مربع</w:t>
      </w:r>
      <w:r w:rsidRPr="0021635D">
        <w:rPr>
          <w:rFonts w:cs="B Nazanin"/>
          <w:sz w:val="24"/>
          <w:szCs w:val="24"/>
        </w:rPr>
        <w:br w:type="textWrapping" w:clear="all"/>
      </w:r>
      <w:r w:rsidRPr="0021635D">
        <w:rPr>
          <w:rFonts w:cs="B Nazanin" w:hint="cs"/>
          <w:sz w:val="20"/>
          <w:szCs w:val="20"/>
          <w:rtl/>
        </w:rPr>
        <w:t xml:space="preserve">سانتی متر مربع مساحت دایره </w:t>
      </w:r>
      <w:r w:rsidRPr="00334CD3">
        <w:rPr>
          <w:position w:val="-6"/>
        </w:rPr>
        <w:object w:dxaOrig="1939" w:dyaOrig="279" w14:anchorId="2502B3B5">
          <v:shape id="_x0000_i1037" type="#_x0000_t75" style="width:96.75pt;height:14.25pt" o:ole="">
            <v:imagedata r:id="rId38" o:title=""/>
          </v:shape>
          <o:OLEObject Type="Embed" ProgID="Equation.DSMT4" ShapeID="_x0000_i1037" DrawAspect="Content" ObjectID="_1810748838" r:id="rId39"/>
        </w:object>
      </w:r>
    </w:p>
    <w:p w14:paraId="6378EED4" w14:textId="2B803A43" w:rsidR="0021635D" w:rsidRDefault="0021635D" w:rsidP="0021635D">
      <w:pPr>
        <w:pBdr>
          <w:bottom w:val="single" w:sz="6" w:space="1" w:color="auto"/>
        </w:pBdr>
        <w:jc w:val="right"/>
      </w:pPr>
      <w:r>
        <w:rPr>
          <w:noProof/>
        </w:rPr>
        <w:object w:dxaOrig="225" w:dyaOrig="225" w14:anchorId="56604476">
          <v:shape id="_x0000_s1029" type="#_x0000_t75" style="position:absolute;margin-left:0;margin-top:0;width:72.75pt;height:14.25pt;z-index:251669504;mso-position-horizontal:left;mso-position-horizontal-relative:text;mso-position-vertical-relative:text">
            <v:imagedata r:id="rId40" o:title=""/>
            <w10:wrap type="square" side="right"/>
          </v:shape>
          <o:OLEObject Type="Embed" ProgID="Equation.DSMT4" ShapeID="_x0000_s1029" DrawAspect="Content" ObjectID="_1810748845" r:id="rId41"/>
        </w:object>
      </w:r>
      <w:r>
        <w:rPr>
          <w:rFonts w:cs="B Nazanin" w:hint="cs"/>
          <w:sz w:val="20"/>
          <w:szCs w:val="20"/>
          <w:rtl/>
        </w:rPr>
        <w:t>مساحت چهارگوشه</w:t>
      </w:r>
      <w:r>
        <w:rPr>
          <w:rFonts w:cs="B Nazanin"/>
          <w:sz w:val="20"/>
          <w:szCs w:val="20"/>
        </w:rPr>
        <w:br w:type="textWrapping" w:clear="all"/>
      </w:r>
      <w:r>
        <w:rPr>
          <w:rFonts w:hint="cs"/>
          <w:rtl/>
        </w:rPr>
        <w:t>مساحت دو گوشه (قسمت رنگی)</w:t>
      </w:r>
      <w:r w:rsidRPr="00334CD3">
        <w:rPr>
          <w:position w:val="-6"/>
        </w:rPr>
        <w:object w:dxaOrig="1100" w:dyaOrig="279" w14:anchorId="6AA4D309">
          <v:shape id="_x0000_i1038" type="#_x0000_t75" style="width:54.75pt;height:14.25pt" o:ole="">
            <v:imagedata r:id="rId42" o:title=""/>
          </v:shape>
          <o:OLEObject Type="Embed" ProgID="Equation.DSMT4" ShapeID="_x0000_i1038" DrawAspect="Content" ObjectID="_1810748839" r:id="rId43"/>
        </w:object>
      </w:r>
    </w:p>
    <w:p w14:paraId="618C1BDD" w14:textId="28CABBBB" w:rsidR="0021635D" w:rsidRDefault="0021635D" w:rsidP="0021635D">
      <w:pPr>
        <w:rPr>
          <w:rFonts w:hint="cs"/>
          <w:rtl/>
        </w:rPr>
      </w:pPr>
      <w:r>
        <w:rPr>
          <w:rFonts w:cs="B Nazanin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70528" behindDoc="0" locked="0" layoutInCell="1" allowOverlap="1" wp14:anchorId="693DF828" wp14:editId="50F8A8D3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1324610" cy="122682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22-</w:t>
      </w:r>
    </w:p>
    <w:p w14:paraId="7BA70FB9" w14:textId="2D3655E3" w:rsidR="0021635D" w:rsidRDefault="0021635D" w:rsidP="0021635D">
      <w:r w:rsidRPr="0098518E">
        <w:rPr>
          <w:rFonts w:cs="B Nazanin"/>
          <w:noProof/>
          <w:sz w:val="40"/>
          <w:szCs w:val="40"/>
          <w:rtl/>
          <w:lang w:bidi="ar-SA"/>
        </w:rPr>
        <w:drawing>
          <wp:anchor distT="0" distB="0" distL="114300" distR="114300" simplePos="0" relativeHeight="251671552" behindDoc="0" locked="0" layoutInCell="1" allowOverlap="1" wp14:anchorId="22A4CDB0" wp14:editId="09ACE68F">
            <wp:simplePos x="0" y="0"/>
            <wp:positionH relativeFrom="column">
              <wp:posOffset>3497580</wp:posOffset>
            </wp:positionH>
            <wp:positionV relativeFrom="paragraph">
              <wp:posOffset>252095</wp:posOffset>
            </wp:positionV>
            <wp:extent cx="1216581" cy="59436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581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Nazanin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8F8A07" wp14:editId="1889B15F">
                <wp:simplePos x="0" y="0"/>
                <wp:positionH relativeFrom="column">
                  <wp:posOffset>4782820</wp:posOffset>
                </wp:positionH>
                <wp:positionV relativeFrom="paragraph">
                  <wp:posOffset>226060</wp:posOffset>
                </wp:positionV>
                <wp:extent cx="952500" cy="581025"/>
                <wp:effectExtent l="0" t="19050" r="38100" b="4762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8102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3C4535" w14:textId="77777777" w:rsidR="0021635D" w:rsidRDefault="0021635D" w:rsidP="002163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جواب نهایی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F8A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left:0;text-align:left;margin-left:376.6pt;margin-top:17.8pt;width:7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" adj="15012" fillcolor="window" strokecolor="windowText" strokeweight="2pt">
                <v:textbox>
                  <w:txbxContent>
                    <w:p w14:paraId="753C4535" w14:textId="77777777" w:rsidR="0021635D" w:rsidRDefault="0021635D" w:rsidP="0021635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جواب نهایی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BC0ED1" wp14:editId="25D82348">
                <wp:simplePos x="0" y="0"/>
                <wp:positionH relativeFrom="column">
                  <wp:posOffset>1221105</wp:posOffset>
                </wp:positionH>
                <wp:positionV relativeFrom="paragraph">
                  <wp:posOffset>223520</wp:posOffset>
                </wp:positionV>
                <wp:extent cx="952500" cy="581025"/>
                <wp:effectExtent l="0" t="19050" r="38100" b="476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81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30294" w14:textId="36E432FD" w:rsidR="0021635D" w:rsidRDefault="0021635D" w:rsidP="002163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جواب نهایی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0ED1" id="Right Arrow 7" o:spid="_x0000_s1027" type="#_x0000_t13" style="position:absolute;left:0;text-align:left;margin-left:96.15pt;margin-top:17.6pt;width:7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" adj="15012" fillcolor="white [3201]" strokecolor="black [3200]" strokeweight="2pt">
                <v:textbox>
                  <w:txbxContent>
                    <w:p w14:paraId="29D30294" w14:textId="36E432FD" w:rsidR="0021635D" w:rsidRDefault="0021635D" w:rsidP="0021635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جواب نهایی</w:t>
                      </w:r>
                    </w:p>
                  </w:txbxContent>
                </v:textbox>
              </v:shape>
            </w:pict>
          </mc:Fallback>
        </mc:AlternateContent>
      </w:r>
    </w:p>
    <w:p w14:paraId="1E42251D" w14:textId="782A4539" w:rsidR="0021635D" w:rsidRPr="0021635D" w:rsidRDefault="0021635D" w:rsidP="0021635D">
      <w:r>
        <w:rPr>
          <w:rFonts w:hint="cs"/>
          <w:rtl/>
        </w:rPr>
        <w:t xml:space="preserve">               </w:t>
      </w:r>
      <w:r w:rsidRPr="00334CD3">
        <w:rPr>
          <w:position w:val="-24"/>
        </w:rPr>
        <w:object w:dxaOrig="360" w:dyaOrig="620" w14:anchorId="14A4129E">
          <v:shape id="_x0000_i1040" type="#_x0000_t75" style="width:18pt;height:30.75pt" o:ole="">
            <v:imagedata r:id="rId45" o:title=""/>
          </v:shape>
          <o:OLEObject Type="Embed" ProgID="Equation.DSMT4" ShapeID="_x0000_i1040" DrawAspect="Content" ObjectID="_1810748840" r:id="rId46"/>
        </w:object>
      </w:r>
      <w:r>
        <w:rPr>
          <w:rFonts w:hint="cs"/>
          <w:rtl/>
        </w:rPr>
        <w:t xml:space="preserve">                                                        </w:t>
      </w:r>
      <w:r w:rsidR="009802E3">
        <w:rPr>
          <w:rFonts w:hint="cs"/>
          <w:rtl/>
        </w:rPr>
        <w:t xml:space="preserve">                         </w:t>
      </w:r>
      <w:r>
        <w:rPr>
          <w:rFonts w:hint="cs"/>
          <w:rtl/>
        </w:rPr>
        <w:t xml:space="preserve">     </w:t>
      </w:r>
      <w:r w:rsidRPr="00334CD3">
        <w:rPr>
          <w:position w:val="-24"/>
        </w:rPr>
        <w:object w:dxaOrig="320" w:dyaOrig="620" w14:anchorId="5F569E7D">
          <v:shape id="_x0000_i1039" type="#_x0000_t75" style="width:15.75pt;height:30.75pt" o:ole="">
            <v:imagedata r:id="rId47" o:title=""/>
          </v:shape>
          <o:OLEObject Type="Embed" ProgID="Equation.DSMT4" ShapeID="_x0000_i1039" DrawAspect="Content" ObjectID="_1810748841" r:id="rId48"/>
        </w:object>
      </w:r>
    </w:p>
    <w:p w14:paraId="2D490B1B" w14:textId="31BA5013" w:rsidR="0021635D" w:rsidRPr="0021635D" w:rsidRDefault="0021635D" w:rsidP="0021635D"/>
    <w:p w14:paraId="1E24FB01" w14:textId="6D115C1F" w:rsidR="0021635D" w:rsidRPr="0021635D" w:rsidRDefault="0021635D" w:rsidP="0021635D"/>
    <w:p w14:paraId="1493EFB6" w14:textId="4D24969B" w:rsidR="0021635D" w:rsidRPr="0021635D" w:rsidRDefault="0021635D" w:rsidP="0021635D"/>
    <w:p w14:paraId="21518E32" w14:textId="0FB293E0" w:rsidR="0021635D" w:rsidRDefault="0021635D" w:rsidP="0021635D">
      <w:r>
        <w:rPr>
          <w:rFonts w:cs="B Nazanin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073344" wp14:editId="28E36D29">
                <wp:simplePos x="0" y="0"/>
                <wp:positionH relativeFrom="column">
                  <wp:posOffset>2744470</wp:posOffset>
                </wp:positionH>
                <wp:positionV relativeFrom="paragraph">
                  <wp:posOffset>199390</wp:posOffset>
                </wp:positionV>
                <wp:extent cx="952500" cy="581025"/>
                <wp:effectExtent l="0" t="19050" r="38100" b="476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8102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C9B8DC" w14:textId="77777777" w:rsidR="0021635D" w:rsidRDefault="0021635D" w:rsidP="002163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جواب نهایی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3344" id="Right Arrow 12" o:spid="_x0000_s1028" type="#_x0000_t13" style="position:absolute;left:0;text-align:left;margin-left:216.1pt;margin-top:15.7pt;width:7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" adj="15012" fillcolor="window" strokecolor="windowText" strokeweight="2pt">
                <v:textbox>
                  <w:txbxContent>
                    <w:p w14:paraId="6DC9B8DC" w14:textId="77777777" w:rsidR="0021635D" w:rsidRDefault="0021635D" w:rsidP="0021635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جواب نهایی</w:t>
                      </w:r>
                    </w:p>
                  </w:txbxContent>
                </v:textbox>
              </v:shape>
            </w:pict>
          </mc:Fallback>
        </mc:AlternateContent>
      </w:r>
    </w:p>
    <w:p w14:paraId="44757D21" w14:textId="41980549" w:rsidR="0021635D" w:rsidRPr="0098518E" w:rsidRDefault="009802E3" w:rsidP="009802E3">
      <w:pPr>
        <w:tabs>
          <w:tab w:val="center" w:pos="4601"/>
          <w:tab w:val="left" w:pos="4697"/>
          <w:tab w:val="right" w:pos="10772"/>
        </w:tabs>
        <w:rPr>
          <w:rFonts w:cs="B Nazanin"/>
          <w:b/>
          <w:bCs/>
          <w:sz w:val="32"/>
          <w:szCs w:val="32"/>
          <w:rtl/>
        </w:rPr>
      </w:pPr>
      <w:r>
        <w:rPr>
          <w:rFonts w:ascii="Calibri" w:hAnsi="Calibri" w:cs="Times New Roman"/>
          <w:b/>
          <w:bCs/>
          <w:sz w:val="32"/>
          <w:szCs w:val="32"/>
          <w:rtl/>
        </w:rPr>
        <w:tab/>
      </w:r>
      <w:r w:rsidRPr="00334CD3">
        <w:rPr>
          <w:position w:val="-6"/>
        </w:rPr>
        <w:object w:dxaOrig="180" w:dyaOrig="279" w14:anchorId="0B150CC8">
          <v:shape id="_x0000_i1041" type="#_x0000_t75" style="width:9pt;height:14.25pt" o:ole="">
            <v:imagedata r:id="rId49" o:title=""/>
          </v:shape>
          <o:OLEObject Type="Embed" ProgID="Equation.DSMT4" ShapeID="_x0000_i1041" DrawAspect="Content" ObjectID="_1810748842" r:id="rId50"/>
        </w:object>
      </w:r>
      <w:bookmarkStart w:id="0" w:name="_GoBack"/>
      <w:bookmarkEnd w:id="0"/>
      <w:r>
        <w:rPr>
          <w:rFonts w:ascii="Calibri" w:hAnsi="Calibri" w:cs="Times New Roman"/>
          <w:b/>
          <w:bCs/>
          <w:sz w:val="32"/>
          <w:szCs w:val="32"/>
          <w:rtl/>
        </w:rPr>
        <w:tab/>
      </w:r>
      <w:r>
        <w:rPr>
          <w:rFonts w:ascii="Calibri" w:hAnsi="Calibri" w:cs="Times New Roman"/>
          <w:b/>
          <w:bCs/>
          <w:sz w:val="32"/>
          <w:szCs w:val="32"/>
          <w:rtl/>
        </w:rPr>
        <w:tab/>
      </w:r>
      <w:r w:rsidR="0021635D">
        <w:rPr>
          <w:rFonts w:ascii="Calibri" w:hAnsi="Calibri" w:cs="Calibri" w:hint="cs"/>
          <w:b/>
          <w:bCs/>
          <w:sz w:val="32"/>
          <w:szCs w:val="32"/>
          <w:rtl/>
        </w:rPr>
        <w:t xml:space="preserve">= 5/   + </w:t>
      </w:r>
      <w:r w:rsidR="0021635D" w:rsidRPr="0098518E">
        <w:rPr>
          <w:rFonts w:ascii="Calibri" w:hAnsi="Calibri" w:cs="Calibri"/>
          <w:b/>
          <w:bCs/>
          <w:sz w:val="32"/>
          <w:szCs w:val="32"/>
          <w:rtl/>
        </w:rPr>
        <w:t>[</w:t>
      </w:r>
      <w:r w:rsidR="0021635D" w:rsidRPr="0098518E">
        <w:rPr>
          <w:rFonts w:cs="B Nazanin" w:hint="cs"/>
          <w:b/>
          <w:bCs/>
          <w:sz w:val="32"/>
          <w:szCs w:val="32"/>
          <w:rtl/>
        </w:rPr>
        <w:t xml:space="preserve"> (( 1- 5÷ 5)+2÷3 )-2  </w:t>
      </w:r>
      <w:r w:rsidR="0021635D" w:rsidRPr="0098518E">
        <w:rPr>
          <w:rFonts w:ascii="Calibri" w:hAnsi="Calibri" w:cs="Calibri"/>
          <w:b/>
          <w:bCs/>
          <w:sz w:val="32"/>
          <w:szCs w:val="32"/>
          <w:rtl/>
        </w:rPr>
        <w:t>]</w:t>
      </w:r>
      <w:r w:rsidR="0021635D" w:rsidRPr="0098518E">
        <w:rPr>
          <w:rFonts w:cs="B Nazanin" w:hint="cs"/>
          <w:b/>
          <w:bCs/>
          <w:sz w:val="32"/>
          <w:szCs w:val="32"/>
          <w:rtl/>
        </w:rPr>
        <w:t xml:space="preserve">  -3</w:t>
      </w:r>
    </w:p>
    <w:p w14:paraId="19C5630C" w14:textId="77777777" w:rsidR="0021635D" w:rsidRPr="0021635D" w:rsidRDefault="0021635D" w:rsidP="0021635D"/>
    <w:sectPr w:rsidR="0021635D" w:rsidRPr="0021635D" w:rsidSect="00090AFE">
      <w:headerReference w:type="even" r:id="rId51"/>
      <w:headerReference w:type="default" r:id="rId52"/>
      <w:footerReference w:type="default" r:id="rId53"/>
      <w:headerReference w:type="first" r:id="rId54"/>
      <w:pgSz w:w="11906" w:h="16838"/>
      <w:pgMar w:top="567" w:right="567" w:bottom="567" w:left="567" w:header="709" w:footer="21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1C2DC5" w14:textId="77777777" w:rsidR="00BB797D" w:rsidRDefault="00BB797D" w:rsidP="000434C7">
      <w:pPr>
        <w:spacing w:after="0" w:line="240" w:lineRule="auto"/>
      </w:pPr>
      <w:r>
        <w:separator/>
      </w:r>
    </w:p>
  </w:endnote>
  <w:endnote w:type="continuationSeparator" w:id="0">
    <w:p w14:paraId="1B93E132" w14:textId="77777777" w:rsidR="00BB797D" w:rsidRDefault="00BB797D" w:rsidP="0004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BD0CAC8-EB95-41C4-A3AC-166C2E915D09}"/>
    <w:embedBold r:id="rId2" w:fontKey="{FE4460D4-F0E0-4ED2-A52E-515D1C22D70E}"/>
    <w:embedItalic r:id="rId3" w:fontKey="{A51393AD-1384-4DA5-9743-D7E45A7F85FE}"/>
    <w:embedBoldItalic r:id="rId4" w:fontKey="{C9CB6EEF-CD38-41B1-B1FF-488002B151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D7CBFAD-4273-46FC-B944-C043BF8C1385}"/>
    <w:embedBold r:id="rId6" w:fontKey="{6FC109A6-81E4-46FC-AF0F-FB86BD60F6B0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95AF832A-4099-4B77-91FF-32788E931CAF}"/>
    <w:embedItalic r:id="rId8" w:fontKey="{94A0C438-9540-4273-8CA9-8FEB725355DB}"/>
    <w:embedBoldItalic r:id="rId9" w:fontKey="{7289AE27-53AA-41DC-AE97-A607CA50F1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E3D0B7F-F539-4272-B5B7-BA47082A6D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28115" w14:textId="35EBCABA" w:rsidR="00090AFE" w:rsidRPr="00090AFE" w:rsidRDefault="00090AFE" w:rsidP="00F54B12">
    <w:pPr>
      <w:pStyle w:val="Footer"/>
      <w:tabs>
        <w:tab w:val="clear" w:pos="4513"/>
        <w:tab w:val="clear" w:pos="9026"/>
      </w:tabs>
      <w:rPr>
        <w:rFonts w:cs="B Nazani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628CB" w14:textId="77777777" w:rsidR="00BB797D" w:rsidRDefault="00BB797D" w:rsidP="000434C7">
      <w:pPr>
        <w:spacing w:after="0" w:line="240" w:lineRule="auto"/>
      </w:pPr>
      <w:r>
        <w:separator/>
      </w:r>
    </w:p>
  </w:footnote>
  <w:footnote w:type="continuationSeparator" w:id="0">
    <w:p w14:paraId="04528F72" w14:textId="77777777" w:rsidR="00BB797D" w:rsidRDefault="00BB797D" w:rsidP="0004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75BB6" w14:textId="77777777" w:rsidR="00BF742E" w:rsidRDefault="00BB797D">
    <w:pPr>
      <w:pStyle w:val="Header"/>
    </w:pPr>
    <w:r>
      <w:rPr>
        <w:noProof/>
      </w:rPr>
      <w:pict w14:anchorId="1BF698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24719" o:spid="_x0000_s2050" type="#_x0000_t136" style="position:absolute;left:0;text-align:left;margin-left:0;margin-top:0;width:702.35pt;height:56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B Nazanin&quot;;font-size:1pt" string="طراحي فرم: عبدالمهدي خواجه http://gmp.rozblog.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0" w:type="auto"/>
      <w:tblInd w:w="4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6"/>
      <w:gridCol w:w="343"/>
      <w:gridCol w:w="2515"/>
      <w:gridCol w:w="3637"/>
      <w:gridCol w:w="1145"/>
      <w:gridCol w:w="1652"/>
      <w:gridCol w:w="686"/>
    </w:tblGrid>
    <w:tr w:rsidR="00F865FA" w:rsidRPr="000F4C89" w14:paraId="43D83D7A" w14:textId="77777777" w:rsidTr="00641CBE">
      <w:tc>
        <w:tcPr>
          <w:tcW w:w="3578" w:type="dxa"/>
          <w:gridSpan w:val="3"/>
          <w:tcBorders>
            <w:top w:val="double" w:sz="4" w:space="0" w:color="auto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66C92CEA" w14:textId="3A990D9E" w:rsidR="00F865FA" w:rsidRPr="000F4C89" w:rsidRDefault="00F865FA" w:rsidP="00CA2477">
          <w:pPr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نام:</w:t>
          </w:r>
        </w:p>
      </w:tc>
      <w:tc>
        <w:tcPr>
          <w:tcW w:w="3642" w:type="dxa"/>
          <w:tcBorders>
            <w:top w:val="double" w:sz="4" w:space="0" w:color="auto"/>
            <w:left w:val="dashSmallGap" w:sz="2" w:space="0" w:color="FBD4B4" w:themeColor="accent6" w:themeTint="66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4ECD0C63" w14:textId="77777777" w:rsidR="00F865FA" w:rsidRPr="000F4C89" w:rsidRDefault="00F865FA" w:rsidP="00CA2477">
          <w:pPr>
            <w:jc w:val="center"/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باسمه تعالي</w:t>
          </w:r>
        </w:p>
      </w:tc>
      <w:tc>
        <w:tcPr>
          <w:tcW w:w="3486" w:type="dxa"/>
          <w:gridSpan w:val="3"/>
          <w:tcBorders>
            <w:top w:val="double" w:sz="4" w:space="0" w:color="auto"/>
            <w:left w:val="dashSmallGap" w:sz="2" w:space="0" w:color="FBD4B4" w:themeColor="accent6" w:themeTint="66"/>
            <w:bottom w:val="dashSmallGap" w:sz="2" w:space="0" w:color="FBD4B4" w:themeColor="accent6" w:themeTint="66"/>
          </w:tcBorders>
        </w:tcPr>
        <w:p w14:paraId="2B6103B7" w14:textId="6A83D16E" w:rsidR="00F865FA" w:rsidRPr="000F4C89" w:rsidRDefault="00F865FA" w:rsidP="00F865FA">
          <w:pPr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پايه:</w:t>
          </w:r>
          <w:r>
            <w:rPr>
              <w:rFonts w:cs="B Nazanin" w:hint="cs"/>
              <w:sz w:val="20"/>
              <w:szCs w:val="20"/>
              <w:rtl/>
            </w:rPr>
            <w:t xml:space="preserve">   </w:t>
          </w:r>
          <w:r>
            <w:rPr>
              <w:rFonts w:cs="B Nazanin" w:hint="cs"/>
              <w:b/>
              <w:bCs/>
              <w:sz w:val="20"/>
              <w:szCs w:val="20"/>
              <w:rtl/>
            </w:rPr>
            <w:t>ششم</w:t>
          </w:r>
          <w:r w:rsidR="0036798F">
            <w:rPr>
              <w:rFonts w:cs="B Nazanin" w:hint="cs"/>
              <w:sz w:val="20"/>
              <w:szCs w:val="20"/>
              <w:rtl/>
            </w:rPr>
            <w:t xml:space="preserve">           آزمون: ن</w:t>
          </w:r>
          <w:r w:rsidR="005169B0">
            <w:rPr>
              <w:rFonts w:cs="B Nazanin" w:hint="cs"/>
              <w:sz w:val="20"/>
              <w:szCs w:val="20"/>
              <w:rtl/>
            </w:rPr>
            <w:t>وبت دوم</w:t>
          </w:r>
        </w:p>
      </w:tc>
    </w:tr>
    <w:tr w:rsidR="000434C7" w:rsidRPr="000F4C89" w14:paraId="1F2C5EA1" w14:textId="77777777" w:rsidTr="00641CBE">
      <w:tc>
        <w:tcPr>
          <w:tcW w:w="3578" w:type="dxa"/>
          <w:gridSpan w:val="3"/>
          <w:tcBorders>
            <w:top w:val="dashSmallGap" w:sz="2" w:space="0" w:color="FBD4B4" w:themeColor="accent6" w:themeTint="66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59BB3B6C" w14:textId="77777777" w:rsidR="000434C7" w:rsidRPr="000F4C89" w:rsidRDefault="000434C7" w:rsidP="00947073">
          <w:pPr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نام</w:t>
          </w:r>
          <w:r w:rsidR="00947073">
            <w:rPr>
              <w:rFonts w:cs="B Nazanin" w:hint="cs"/>
              <w:sz w:val="20"/>
              <w:szCs w:val="20"/>
              <w:rtl/>
            </w:rPr>
            <w:t>‌</w:t>
          </w:r>
          <w:r w:rsidRPr="000F4C89">
            <w:rPr>
              <w:rFonts w:cs="B Nazanin" w:hint="cs"/>
              <w:sz w:val="20"/>
              <w:szCs w:val="20"/>
              <w:rtl/>
            </w:rPr>
            <w:t>خانوادگي:</w:t>
          </w:r>
        </w:p>
      </w:tc>
      <w:tc>
        <w:tcPr>
          <w:tcW w:w="3642" w:type="dxa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7EE390B9" w14:textId="77777777" w:rsidR="000434C7" w:rsidRPr="000F4C89" w:rsidRDefault="000434C7" w:rsidP="0034645B">
          <w:pPr>
            <w:jc w:val="center"/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 xml:space="preserve">مديريت آموزش و پرورش شهرستان </w:t>
          </w:r>
          <w:r w:rsidR="0034645B">
            <w:rPr>
              <w:rFonts w:cs="B Nazanin" w:hint="cs"/>
              <w:sz w:val="20"/>
              <w:szCs w:val="20"/>
              <w:rtl/>
            </w:rPr>
            <w:t>فارسان</w:t>
          </w:r>
        </w:p>
      </w:tc>
      <w:tc>
        <w:tcPr>
          <w:tcW w:w="1146" w:type="dxa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7B33F806" w14:textId="77777777" w:rsidR="000434C7" w:rsidRPr="000F4C89" w:rsidRDefault="000434C7" w:rsidP="00CA2477">
          <w:pPr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تاريخ امتحان:</w:t>
          </w:r>
        </w:p>
      </w:tc>
      <w:tc>
        <w:tcPr>
          <w:tcW w:w="2340" w:type="dxa"/>
          <w:gridSpan w:val="2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ashSmallGap" w:sz="2" w:space="0" w:color="FBD4B4" w:themeColor="accent6" w:themeTint="66"/>
          </w:tcBorders>
        </w:tcPr>
        <w:p w14:paraId="13BEF0E6" w14:textId="45B1D2A5" w:rsidR="000434C7" w:rsidRPr="00641CBE" w:rsidRDefault="005169B0" w:rsidP="00CA2477">
          <w:pPr>
            <w:rPr>
              <w:rFonts w:cs="B Nazanin"/>
              <w:b/>
              <w:bCs/>
              <w:sz w:val="20"/>
              <w:szCs w:val="20"/>
              <w:rtl/>
            </w:rPr>
          </w:pPr>
          <w:r w:rsidRPr="00641CBE">
            <w:rPr>
              <w:rFonts w:cs="B Nazanin" w:hint="cs"/>
              <w:b/>
              <w:bCs/>
              <w:sz w:val="20"/>
              <w:szCs w:val="20"/>
              <w:rtl/>
            </w:rPr>
            <w:t>10/03/14</w:t>
          </w:r>
          <w:r w:rsidR="007A5311">
            <w:rPr>
              <w:rFonts w:cs="B Nazanin" w:hint="cs"/>
              <w:b/>
              <w:bCs/>
              <w:sz w:val="20"/>
              <w:szCs w:val="20"/>
              <w:rtl/>
            </w:rPr>
            <w:t>04</w:t>
          </w:r>
        </w:p>
      </w:tc>
    </w:tr>
    <w:tr w:rsidR="00F865FA" w:rsidRPr="000F4C89" w14:paraId="46E2A6EC" w14:textId="77777777" w:rsidTr="00641CBE">
      <w:tc>
        <w:tcPr>
          <w:tcW w:w="3578" w:type="dxa"/>
          <w:gridSpan w:val="3"/>
          <w:tcBorders>
            <w:top w:val="dashSmallGap" w:sz="2" w:space="0" w:color="FBD4B4" w:themeColor="accent6" w:themeTint="66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04370D60" w14:textId="77777777" w:rsidR="00F865FA" w:rsidRPr="000F4C89" w:rsidRDefault="00F865FA" w:rsidP="00CA2477">
          <w:pPr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نام پدر:</w:t>
          </w:r>
        </w:p>
      </w:tc>
      <w:tc>
        <w:tcPr>
          <w:tcW w:w="3642" w:type="dxa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4F08C8E8" w14:textId="1D6DC0A9" w:rsidR="00F865FA" w:rsidRPr="000F4C89" w:rsidRDefault="00F865FA" w:rsidP="00F865FA">
          <w:pPr>
            <w:jc w:val="center"/>
            <w:rPr>
              <w:rFonts w:cs="B Nazanin"/>
              <w:b/>
              <w:bCs/>
              <w:sz w:val="20"/>
              <w:szCs w:val="20"/>
              <w:rtl/>
            </w:rPr>
          </w:pPr>
          <w:r>
            <w:rPr>
              <w:rFonts w:cs="B Nazanin" w:hint="cs"/>
              <w:b/>
              <w:bCs/>
              <w:sz w:val="20"/>
              <w:szCs w:val="20"/>
              <w:rtl/>
            </w:rPr>
            <w:t xml:space="preserve">کارشناس </w:t>
          </w:r>
          <w:r w:rsidR="0036798F">
            <w:rPr>
              <w:rFonts w:cs="B Nazanin" w:hint="cs"/>
              <w:b/>
              <w:bCs/>
              <w:sz w:val="20"/>
              <w:szCs w:val="20"/>
              <w:rtl/>
            </w:rPr>
            <w:t>ارزشیابی و تضمین کیفیت آموزشی</w:t>
          </w:r>
          <w:r>
            <w:rPr>
              <w:rFonts w:cs="B Nazanin" w:hint="cs"/>
              <w:b/>
              <w:bCs/>
              <w:sz w:val="20"/>
              <w:szCs w:val="20"/>
              <w:rtl/>
            </w:rPr>
            <w:t xml:space="preserve"> </w:t>
          </w:r>
        </w:p>
      </w:tc>
      <w:tc>
        <w:tcPr>
          <w:tcW w:w="1146" w:type="dxa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1F104C7E" w14:textId="77777777" w:rsidR="00F865FA" w:rsidRPr="000F4C89" w:rsidRDefault="00F865FA" w:rsidP="00CA2477">
          <w:pPr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ساعت برگزاري:</w:t>
          </w:r>
        </w:p>
      </w:tc>
      <w:tc>
        <w:tcPr>
          <w:tcW w:w="2340" w:type="dxa"/>
          <w:gridSpan w:val="2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ashSmallGap" w:sz="2" w:space="0" w:color="FBD4B4" w:themeColor="accent6" w:themeTint="66"/>
          </w:tcBorders>
        </w:tcPr>
        <w:p w14:paraId="4F5339F1" w14:textId="77777777" w:rsidR="00F865FA" w:rsidRPr="000F4C89" w:rsidRDefault="00F865FA" w:rsidP="00CA2477">
          <w:pPr>
            <w:rPr>
              <w:rFonts w:cs="B Nazanin"/>
              <w:sz w:val="20"/>
              <w:szCs w:val="20"/>
              <w:rtl/>
            </w:rPr>
          </w:pPr>
          <w:r>
            <w:rPr>
              <w:rFonts w:cs="B Nazanin" w:hint="cs"/>
              <w:sz w:val="20"/>
              <w:szCs w:val="20"/>
              <w:rtl/>
            </w:rPr>
            <w:t>10:30</w:t>
          </w:r>
        </w:p>
      </w:tc>
    </w:tr>
    <w:tr w:rsidR="00F865FA" w:rsidRPr="000F4C89" w14:paraId="60C8B073" w14:textId="77777777" w:rsidTr="00641CBE">
      <w:tc>
        <w:tcPr>
          <w:tcW w:w="3578" w:type="dxa"/>
          <w:gridSpan w:val="3"/>
          <w:tcBorders>
            <w:top w:val="dashSmallGap" w:sz="2" w:space="0" w:color="FBD4B4" w:themeColor="accent6" w:themeTint="66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002A7372" w14:textId="77777777" w:rsidR="00F865FA" w:rsidRPr="000F4C89" w:rsidRDefault="00F865FA" w:rsidP="00CA2477">
          <w:pPr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شماره دانش‌آموزي:</w:t>
          </w:r>
        </w:p>
      </w:tc>
      <w:tc>
        <w:tcPr>
          <w:tcW w:w="3642" w:type="dxa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779B895E" w14:textId="77777777" w:rsidR="00F865FA" w:rsidRPr="000F4C89" w:rsidRDefault="00F865FA" w:rsidP="00CA2477">
          <w:pPr>
            <w:jc w:val="center"/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محل مهر آموزشگاه</w:t>
          </w:r>
        </w:p>
      </w:tc>
      <w:tc>
        <w:tcPr>
          <w:tcW w:w="1146" w:type="dxa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ashSmallGap" w:sz="2" w:space="0" w:color="FBD4B4" w:themeColor="accent6" w:themeTint="66"/>
            <w:right w:val="dashSmallGap" w:sz="2" w:space="0" w:color="FBD4B4" w:themeColor="accent6" w:themeTint="66"/>
          </w:tcBorders>
        </w:tcPr>
        <w:p w14:paraId="24F1DAC1" w14:textId="77777777" w:rsidR="00F865FA" w:rsidRPr="000F4C89" w:rsidRDefault="00F865FA" w:rsidP="00CA2477">
          <w:pPr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مدت</w:t>
          </w:r>
          <w:r>
            <w:rPr>
              <w:rFonts w:cs="B Nazanin" w:hint="cs"/>
              <w:sz w:val="20"/>
              <w:szCs w:val="20"/>
              <w:rtl/>
            </w:rPr>
            <w:t xml:space="preserve"> امتحان</w:t>
          </w:r>
          <w:r w:rsidRPr="000F4C89">
            <w:rPr>
              <w:rFonts w:cs="B Nazanin" w:hint="cs"/>
              <w:sz w:val="20"/>
              <w:szCs w:val="20"/>
              <w:rtl/>
            </w:rPr>
            <w:t>:</w:t>
          </w:r>
        </w:p>
      </w:tc>
      <w:tc>
        <w:tcPr>
          <w:tcW w:w="2340" w:type="dxa"/>
          <w:gridSpan w:val="2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ashSmallGap" w:sz="2" w:space="0" w:color="FBD4B4" w:themeColor="accent6" w:themeTint="66"/>
          </w:tcBorders>
        </w:tcPr>
        <w:p w14:paraId="6D61ECDC" w14:textId="18BA043F" w:rsidR="00F865FA" w:rsidRPr="007B369F" w:rsidRDefault="005169B0" w:rsidP="00F865FA">
          <w:pPr>
            <w:jc w:val="center"/>
            <w:rPr>
              <w:rFonts w:cs="B Nazanin"/>
              <w:b/>
              <w:bCs/>
              <w:sz w:val="20"/>
              <w:szCs w:val="20"/>
              <w:rtl/>
            </w:rPr>
          </w:pPr>
          <w:r>
            <w:rPr>
              <w:rFonts w:cs="B Nazanin" w:hint="cs"/>
              <w:b/>
              <w:bCs/>
              <w:sz w:val="20"/>
              <w:szCs w:val="20"/>
              <w:rtl/>
            </w:rPr>
            <w:t xml:space="preserve"> 90</w:t>
          </w:r>
          <w:r w:rsidR="00F865FA">
            <w:rPr>
              <w:rFonts w:cs="B Nazanin" w:hint="cs"/>
              <w:b/>
              <w:bCs/>
              <w:sz w:val="20"/>
              <w:szCs w:val="20"/>
              <w:rtl/>
            </w:rPr>
            <w:t>دقیقه</w:t>
          </w:r>
        </w:p>
      </w:tc>
    </w:tr>
    <w:tr w:rsidR="000434C7" w:rsidRPr="000F4C89" w14:paraId="1AE116F4" w14:textId="77777777" w:rsidTr="00641CBE">
      <w:tc>
        <w:tcPr>
          <w:tcW w:w="1060" w:type="dxa"/>
          <w:gridSpan w:val="2"/>
          <w:tcBorders>
            <w:top w:val="dashSmallGap" w:sz="2" w:space="0" w:color="FBD4B4" w:themeColor="accent6" w:themeTint="66"/>
            <w:bottom w:val="double" w:sz="4" w:space="0" w:color="auto"/>
            <w:right w:val="dashSmallGap" w:sz="2" w:space="0" w:color="FBD4B4" w:themeColor="accent6" w:themeTint="66"/>
          </w:tcBorders>
        </w:tcPr>
        <w:p w14:paraId="0E2627C9" w14:textId="77777777" w:rsidR="000434C7" w:rsidRPr="000F4C89" w:rsidRDefault="000434C7" w:rsidP="00CA2477">
          <w:pPr>
            <w:rPr>
              <w:rFonts w:cs="B Nazanin"/>
              <w:sz w:val="20"/>
              <w:szCs w:val="20"/>
              <w:rtl/>
            </w:rPr>
          </w:pPr>
          <w:r w:rsidRPr="000F4C89">
            <w:rPr>
              <w:rFonts w:cs="B Nazanin" w:hint="cs"/>
              <w:sz w:val="20"/>
              <w:szCs w:val="20"/>
              <w:rtl/>
            </w:rPr>
            <w:t>نام درس:</w:t>
          </w:r>
        </w:p>
      </w:tc>
      <w:tc>
        <w:tcPr>
          <w:tcW w:w="2518" w:type="dxa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ouble" w:sz="4" w:space="0" w:color="auto"/>
            <w:right w:val="dashSmallGap" w:sz="2" w:space="0" w:color="FBD4B4" w:themeColor="accent6" w:themeTint="66"/>
          </w:tcBorders>
        </w:tcPr>
        <w:p w14:paraId="68D11518" w14:textId="5C186D4D" w:rsidR="000434C7" w:rsidRPr="000F4C89" w:rsidRDefault="005169B0" w:rsidP="00CA2477">
          <w:pPr>
            <w:rPr>
              <w:rFonts w:cs="B Nazanin"/>
              <w:b/>
              <w:bCs/>
              <w:sz w:val="20"/>
              <w:szCs w:val="20"/>
              <w:rtl/>
            </w:rPr>
          </w:pPr>
          <w:r>
            <w:rPr>
              <w:rFonts w:cs="B Nazanin" w:hint="cs"/>
              <w:b/>
              <w:bCs/>
              <w:sz w:val="20"/>
              <w:szCs w:val="20"/>
              <w:rtl/>
            </w:rPr>
            <w:t>ریاضی</w:t>
          </w:r>
        </w:p>
      </w:tc>
      <w:tc>
        <w:tcPr>
          <w:tcW w:w="3642" w:type="dxa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ouble" w:sz="4" w:space="0" w:color="auto"/>
            <w:right w:val="dashSmallGap" w:sz="2" w:space="0" w:color="FBD4B4" w:themeColor="accent6" w:themeTint="66"/>
          </w:tcBorders>
        </w:tcPr>
        <w:p w14:paraId="38233A12" w14:textId="77777777" w:rsidR="000434C7" w:rsidRPr="000434C7" w:rsidRDefault="000434C7" w:rsidP="00CA2477">
          <w:pPr>
            <w:jc w:val="center"/>
            <w:rPr>
              <w:rFonts w:cs="B Nazanin"/>
              <w:b/>
              <w:bCs/>
              <w:sz w:val="20"/>
              <w:szCs w:val="20"/>
              <w:rtl/>
            </w:rPr>
          </w:pPr>
          <w:r w:rsidRPr="000434C7">
            <w:rPr>
              <w:rFonts w:cs="B Nazanin" w:hint="cs"/>
              <w:b/>
              <w:bCs/>
              <w:sz w:val="20"/>
              <w:szCs w:val="20"/>
              <w:rtl/>
            </w:rPr>
            <w:t xml:space="preserve">شماره صفحه: </w:t>
          </w:r>
          <w:r w:rsidRPr="000434C7">
            <w:rPr>
              <w:b/>
              <w:bCs/>
              <w:sz w:val="24"/>
              <w:szCs w:val="24"/>
            </w:rPr>
            <w:fldChar w:fldCharType="begin"/>
          </w:r>
          <w:r w:rsidRPr="000434C7">
            <w:rPr>
              <w:b/>
              <w:bCs/>
            </w:rPr>
            <w:instrText>PAGE</w:instrText>
          </w:r>
          <w:r w:rsidRPr="000434C7">
            <w:rPr>
              <w:b/>
              <w:bCs/>
              <w:sz w:val="24"/>
              <w:szCs w:val="24"/>
            </w:rPr>
            <w:fldChar w:fldCharType="separate"/>
          </w:r>
          <w:r w:rsidR="00AA0646">
            <w:rPr>
              <w:b/>
              <w:bCs/>
              <w:noProof/>
              <w:sz w:val="24"/>
              <w:szCs w:val="24"/>
              <w:rtl/>
            </w:rPr>
            <w:t>6</w:t>
          </w:r>
          <w:r w:rsidRPr="000434C7">
            <w:rPr>
              <w:b/>
              <w:bCs/>
              <w:sz w:val="24"/>
              <w:szCs w:val="24"/>
            </w:rPr>
            <w:fldChar w:fldCharType="end"/>
          </w:r>
        </w:p>
      </w:tc>
      <w:tc>
        <w:tcPr>
          <w:tcW w:w="3486" w:type="dxa"/>
          <w:gridSpan w:val="3"/>
          <w:tcBorders>
            <w:top w:val="dashSmallGap" w:sz="2" w:space="0" w:color="FBD4B4" w:themeColor="accent6" w:themeTint="66"/>
            <w:left w:val="dashSmallGap" w:sz="2" w:space="0" w:color="FBD4B4" w:themeColor="accent6" w:themeTint="66"/>
            <w:bottom w:val="double" w:sz="4" w:space="0" w:color="auto"/>
          </w:tcBorders>
        </w:tcPr>
        <w:p w14:paraId="3A77A426" w14:textId="77777777" w:rsidR="000434C7" w:rsidRPr="000434C7" w:rsidRDefault="000434C7" w:rsidP="00CA2477">
          <w:pPr>
            <w:rPr>
              <w:rFonts w:cs="B Nazanin"/>
              <w:b/>
              <w:bCs/>
              <w:sz w:val="20"/>
              <w:szCs w:val="20"/>
              <w:rtl/>
            </w:rPr>
          </w:pPr>
          <w:r w:rsidRPr="000434C7">
            <w:rPr>
              <w:rFonts w:cs="B Nazanin" w:hint="cs"/>
              <w:b/>
              <w:bCs/>
              <w:sz w:val="20"/>
              <w:szCs w:val="20"/>
              <w:rtl/>
            </w:rPr>
            <w:t xml:space="preserve">تعداد صفحه: </w:t>
          </w:r>
          <w:r w:rsidRPr="000434C7">
            <w:rPr>
              <w:b/>
              <w:bCs/>
              <w:sz w:val="24"/>
              <w:szCs w:val="24"/>
            </w:rPr>
            <w:fldChar w:fldCharType="begin"/>
          </w:r>
          <w:r w:rsidRPr="000434C7">
            <w:rPr>
              <w:b/>
              <w:bCs/>
            </w:rPr>
            <w:instrText>NUMPAGES</w:instrText>
          </w:r>
          <w:r w:rsidRPr="000434C7">
            <w:rPr>
              <w:b/>
              <w:bCs/>
              <w:sz w:val="24"/>
              <w:szCs w:val="24"/>
            </w:rPr>
            <w:fldChar w:fldCharType="separate"/>
          </w:r>
          <w:r w:rsidR="00AA0646">
            <w:rPr>
              <w:b/>
              <w:bCs/>
              <w:noProof/>
              <w:sz w:val="24"/>
              <w:szCs w:val="24"/>
              <w:rtl/>
            </w:rPr>
            <w:t>6</w:t>
          </w:r>
          <w:r w:rsidRPr="000434C7">
            <w:rPr>
              <w:b/>
              <w:bCs/>
              <w:sz w:val="24"/>
              <w:szCs w:val="24"/>
            </w:rPr>
            <w:fldChar w:fldCharType="end"/>
          </w:r>
        </w:p>
      </w:tc>
    </w:tr>
    <w:tr w:rsidR="000434C7" w:rsidRPr="000F4C89" w14:paraId="6F697669" w14:textId="77777777" w:rsidTr="00641CBE">
      <w:tc>
        <w:tcPr>
          <w:tcW w:w="716" w:type="dxa"/>
          <w:tcBorders>
            <w:top w:val="double" w:sz="4" w:space="0" w:color="auto"/>
            <w:bottom w:val="double" w:sz="4" w:space="0" w:color="auto"/>
            <w:right w:val="single" w:sz="4" w:space="0" w:color="auto"/>
          </w:tcBorders>
        </w:tcPr>
        <w:p w14:paraId="00F55F62" w14:textId="77777777" w:rsidR="000434C7" w:rsidRPr="000F4C89" w:rsidRDefault="000434C7" w:rsidP="000434C7">
          <w:pPr>
            <w:jc w:val="center"/>
            <w:rPr>
              <w:rFonts w:cs="B Nazanin"/>
              <w:b/>
              <w:bCs/>
              <w:sz w:val="20"/>
              <w:szCs w:val="20"/>
              <w:rtl/>
            </w:rPr>
          </w:pPr>
          <w:r w:rsidRPr="000F4C89">
            <w:rPr>
              <w:rFonts w:cs="B Nazanin" w:hint="cs"/>
              <w:b/>
              <w:bCs/>
              <w:sz w:val="20"/>
              <w:szCs w:val="20"/>
              <w:rtl/>
            </w:rPr>
            <w:t>رديف</w:t>
          </w:r>
        </w:p>
      </w:tc>
      <w:tc>
        <w:tcPr>
          <w:tcW w:w="9304" w:type="dxa"/>
          <w:gridSpan w:val="5"/>
          <w:tcBorders>
            <w:top w:val="doub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</w:tcPr>
        <w:p w14:paraId="6058E314" w14:textId="77777777" w:rsidR="000434C7" w:rsidRPr="000F4C89" w:rsidRDefault="000434C7" w:rsidP="000434C7">
          <w:pPr>
            <w:jc w:val="center"/>
            <w:rPr>
              <w:rFonts w:cs="B Nazanin"/>
              <w:b/>
              <w:bCs/>
              <w:sz w:val="20"/>
              <w:szCs w:val="20"/>
              <w:rtl/>
            </w:rPr>
          </w:pPr>
          <w:r w:rsidRPr="000F4C89">
            <w:rPr>
              <w:rFonts w:cs="B Nazanin" w:hint="cs"/>
              <w:b/>
              <w:bCs/>
              <w:sz w:val="20"/>
              <w:szCs w:val="20"/>
              <w:rtl/>
            </w:rPr>
            <w:t>سوالات</w:t>
          </w:r>
        </w:p>
      </w:tc>
      <w:tc>
        <w:tcPr>
          <w:tcW w:w="686" w:type="dxa"/>
          <w:tcBorders>
            <w:top w:val="double" w:sz="4" w:space="0" w:color="auto"/>
            <w:left w:val="single" w:sz="4" w:space="0" w:color="auto"/>
            <w:bottom w:val="double" w:sz="4" w:space="0" w:color="auto"/>
          </w:tcBorders>
        </w:tcPr>
        <w:p w14:paraId="4D0C641C" w14:textId="5704CE4C" w:rsidR="000434C7" w:rsidRPr="005169B0" w:rsidRDefault="005169B0" w:rsidP="000434C7">
          <w:pPr>
            <w:jc w:val="center"/>
            <w:rPr>
              <w:rFonts w:cs="B Nazanin"/>
              <w:b/>
              <w:bCs/>
              <w:sz w:val="18"/>
              <w:szCs w:val="18"/>
              <w:rtl/>
            </w:rPr>
          </w:pPr>
          <w:r w:rsidRPr="005169B0">
            <w:rPr>
              <w:rFonts w:cs="B Nazanin" w:hint="cs"/>
              <w:b/>
              <w:bCs/>
              <w:sz w:val="18"/>
              <w:szCs w:val="18"/>
              <w:rtl/>
            </w:rPr>
            <w:t>عملکرد</w:t>
          </w:r>
        </w:p>
      </w:tc>
    </w:tr>
  </w:tbl>
  <w:p w14:paraId="3BF09E18" w14:textId="77777777" w:rsidR="000434C7" w:rsidRPr="000434C7" w:rsidRDefault="000434C7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47F67" w14:textId="77777777" w:rsidR="00BF742E" w:rsidRDefault="00BB797D">
    <w:pPr>
      <w:pStyle w:val="Header"/>
    </w:pPr>
    <w:r>
      <w:rPr>
        <w:noProof/>
      </w:rPr>
      <w:pict w14:anchorId="5E3788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24718" o:spid="_x0000_s2049" type="#_x0000_t136" style="position:absolute;left:0;text-align:left;margin-left:0;margin-top:0;width:702.35pt;height:56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B Nazanin&quot;;font-size:1pt" string="طراحي فرم: عبدالمهدي خواجه http://gmp.rozblog.c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85115"/>
    <w:multiLevelType w:val="hybridMultilevel"/>
    <w:tmpl w:val="664A9036"/>
    <w:lvl w:ilvl="0" w:tplc="01E4FCF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A2615"/>
    <w:multiLevelType w:val="hybridMultilevel"/>
    <w:tmpl w:val="4306A5D4"/>
    <w:lvl w:ilvl="0" w:tplc="C44AE2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234"/>
    <w:rsid w:val="00042412"/>
    <w:rsid w:val="000434C7"/>
    <w:rsid w:val="00044DA7"/>
    <w:rsid w:val="0005706D"/>
    <w:rsid w:val="00061C1E"/>
    <w:rsid w:val="00090AFE"/>
    <w:rsid w:val="000C1B85"/>
    <w:rsid w:val="000F4C89"/>
    <w:rsid w:val="0017367E"/>
    <w:rsid w:val="001B024F"/>
    <w:rsid w:val="001D4882"/>
    <w:rsid w:val="001E0F89"/>
    <w:rsid w:val="0021635D"/>
    <w:rsid w:val="0023668A"/>
    <w:rsid w:val="00240D17"/>
    <w:rsid w:val="002666F2"/>
    <w:rsid w:val="002C009F"/>
    <w:rsid w:val="002C2E38"/>
    <w:rsid w:val="002C3704"/>
    <w:rsid w:val="002F100B"/>
    <w:rsid w:val="003011AD"/>
    <w:rsid w:val="00316179"/>
    <w:rsid w:val="00320632"/>
    <w:rsid w:val="00322E2A"/>
    <w:rsid w:val="0034645B"/>
    <w:rsid w:val="0036798F"/>
    <w:rsid w:val="003A2FBF"/>
    <w:rsid w:val="003B6AE8"/>
    <w:rsid w:val="003C18E1"/>
    <w:rsid w:val="003C2E35"/>
    <w:rsid w:val="00414510"/>
    <w:rsid w:val="004B3920"/>
    <w:rsid w:val="004D0DB8"/>
    <w:rsid w:val="004F365B"/>
    <w:rsid w:val="005169B0"/>
    <w:rsid w:val="005B4A6C"/>
    <w:rsid w:val="005E0E17"/>
    <w:rsid w:val="005F6AC8"/>
    <w:rsid w:val="006334E7"/>
    <w:rsid w:val="00641CBE"/>
    <w:rsid w:val="0067167C"/>
    <w:rsid w:val="006F7E52"/>
    <w:rsid w:val="00713B12"/>
    <w:rsid w:val="00733234"/>
    <w:rsid w:val="00780C0C"/>
    <w:rsid w:val="00785516"/>
    <w:rsid w:val="00794035"/>
    <w:rsid w:val="007A5311"/>
    <w:rsid w:val="007B0BCE"/>
    <w:rsid w:val="007B369F"/>
    <w:rsid w:val="007B4638"/>
    <w:rsid w:val="00840B83"/>
    <w:rsid w:val="0085188B"/>
    <w:rsid w:val="0086604A"/>
    <w:rsid w:val="00871412"/>
    <w:rsid w:val="008B0A7D"/>
    <w:rsid w:val="008B72C6"/>
    <w:rsid w:val="008D1B4F"/>
    <w:rsid w:val="008D6477"/>
    <w:rsid w:val="00947073"/>
    <w:rsid w:val="009802E3"/>
    <w:rsid w:val="0098518E"/>
    <w:rsid w:val="0099623E"/>
    <w:rsid w:val="009D0637"/>
    <w:rsid w:val="009D295C"/>
    <w:rsid w:val="009E49F8"/>
    <w:rsid w:val="00A00475"/>
    <w:rsid w:val="00A1506F"/>
    <w:rsid w:val="00A90CE6"/>
    <w:rsid w:val="00AA0646"/>
    <w:rsid w:val="00AA4AA9"/>
    <w:rsid w:val="00AC6BFA"/>
    <w:rsid w:val="00AD08A5"/>
    <w:rsid w:val="00AF31A3"/>
    <w:rsid w:val="00B35B37"/>
    <w:rsid w:val="00B611A3"/>
    <w:rsid w:val="00B90675"/>
    <w:rsid w:val="00BB44D5"/>
    <w:rsid w:val="00BB797D"/>
    <w:rsid w:val="00BF742E"/>
    <w:rsid w:val="00C92BD1"/>
    <w:rsid w:val="00CB1E99"/>
    <w:rsid w:val="00CB6693"/>
    <w:rsid w:val="00D80805"/>
    <w:rsid w:val="00DB66FC"/>
    <w:rsid w:val="00DE0D12"/>
    <w:rsid w:val="00E00586"/>
    <w:rsid w:val="00F04E3C"/>
    <w:rsid w:val="00F172A1"/>
    <w:rsid w:val="00F54B12"/>
    <w:rsid w:val="00F865FA"/>
    <w:rsid w:val="00F95F85"/>
    <w:rsid w:val="00FC5B9C"/>
    <w:rsid w:val="00FE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063E4642"/>
  <w15:docId w15:val="{0248D07E-0030-4E0D-A60B-BACF6A7E0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1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434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4C7"/>
  </w:style>
  <w:style w:type="paragraph" w:styleId="Footer">
    <w:name w:val="footer"/>
    <w:basedOn w:val="Normal"/>
    <w:link w:val="FooterChar"/>
    <w:uiPriority w:val="99"/>
    <w:unhideWhenUsed/>
    <w:rsid w:val="000434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4C7"/>
  </w:style>
  <w:style w:type="paragraph" w:styleId="ListParagraph">
    <w:name w:val="List Paragraph"/>
    <w:basedOn w:val="Normal"/>
    <w:uiPriority w:val="34"/>
    <w:qFormat/>
    <w:rsid w:val="0067167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B72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50" Type="http://schemas.openxmlformats.org/officeDocument/2006/relationships/oleObject" Target="embeddings/oleObject21.bin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image" Target="media/image21.wmf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jpe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0.bin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MIR\Biamoz\form%20kham%20emla\form%20kham\&#1587;&#1585;&#1576;&#1585;&#1711;%20&#1582;&#1575;&#1605;%20&#1575;&#1605;&#1578;&#1581;&#1575;&#1606;%20&#1606;&#1607;&#1575;&#1740;&#1740;%20&#1605;&#1606;&#1575;&#1587;&#1576;%20&#1583;&#1576;&#1740;&#1585;&#1587;&#1578;&#1575;&#1606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سربرگ خام امتحان نهایی مناسب دبیرستان</Template>
  <TotalTime>66</TotalTime>
  <Pages>1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IRON ATOMs 2</Company>
  <LinksUpToDate>false</LinksUpToDate>
  <CharactersWithSpaces>5025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hamed akbari</dc:creator>
  <cp:keywords/>
  <dc:description/>
  <cp:lastModifiedBy>takrayaneh</cp:lastModifiedBy>
  <cp:revision>13</cp:revision>
  <cp:lastPrinted>2025-05-24T21:25:00Z</cp:lastPrinted>
  <dcterms:created xsi:type="dcterms:W3CDTF">2025-05-24T20:05:00Z</dcterms:created>
  <dcterms:modified xsi:type="dcterms:W3CDTF">2025-06-06T16:27:00Z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